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D6F" w:rsidRPr="004E4072" w:rsidRDefault="00240D6F" w:rsidP="004D5267">
      <w:pPr>
        <w:pStyle w:val="NoSpacing"/>
        <w:rPr>
          <w:color w:val="FF0000"/>
          <w:sz w:val="36"/>
          <w:szCs w:val="36"/>
        </w:rPr>
      </w:pPr>
    </w:p>
    <w:p w:rsidR="00240D6F" w:rsidRPr="000E00C9" w:rsidRDefault="00240D6F" w:rsidP="000E00C9">
      <w:pPr>
        <w:pStyle w:val="NoSpacing"/>
        <w:jc w:val="center"/>
        <w:rPr>
          <w:color w:val="1C1C1C"/>
          <w:sz w:val="36"/>
          <w:szCs w:val="36"/>
        </w:rPr>
      </w:pPr>
      <w:r w:rsidRPr="000E00C9">
        <w:rPr>
          <w:sz w:val="36"/>
          <w:szCs w:val="36"/>
        </w:rPr>
        <w:t xml:space="preserve">Потолочные  воздухоохладители </w:t>
      </w:r>
      <w:r w:rsidRPr="000E00C9">
        <w:rPr>
          <w:color w:val="1C1C1C"/>
          <w:sz w:val="36"/>
          <w:szCs w:val="36"/>
          <w:lang w:val="en-US"/>
        </w:rPr>
        <w:t>Karyer</w:t>
      </w:r>
      <w:r w:rsidRPr="000E00C9">
        <w:rPr>
          <w:color w:val="1C1C1C"/>
          <w:sz w:val="36"/>
          <w:szCs w:val="36"/>
        </w:rPr>
        <w:t xml:space="preserve">  (</w:t>
      </w:r>
      <w:r w:rsidRPr="000E00C9">
        <w:rPr>
          <w:color w:val="1C1C1C"/>
          <w:sz w:val="36"/>
          <w:szCs w:val="36"/>
          <w:lang w:val="en-US"/>
        </w:rPr>
        <w:t>T</w:t>
      </w:r>
      <w:r w:rsidRPr="000E00C9">
        <w:rPr>
          <w:color w:val="1C1C1C"/>
          <w:sz w:val="36"/>
          <w:szCs w:val="36"/>
        </w:rPr>
        <w:t>урция)</w:t>
      </w:r>
    </w:p>
    <w:p w:rsidR="00240D6F" w:rsidRPr="000E00C9" w:rsidRDefault="00240D6F" w:rsidP="000E00C9">
      <w:pPr>
        <w:pStyle w:val="NoSpacing"/>
        <w:jc w:val="center"/>
        <w:rPr>
          <w:b/>
          <w:sz w:val="36"/>
          <w:szCs w:val="36"/>
        </w:rPr>
      </w:pPr>
      <w:r w:rsidRPr="000E00C9">
        <w:rPr>
          <w:b/>
          <w:sz w:val="36"/>
          <w:szCs w:val="36"/>
        </w:rPr>
        <w:t xml:space="preserve">серия  </w:t>
      </w:r>
      <w:r w:rsidRPr="000E00C9">
        <w:rPr>
          <w:b/>
          <w:sz w:val="36"/>
          <w:szCs w:val="36"/>
          <w:lang w:val="en-US"/>
        </w:rPr>
        <w:t>E</w:t>
      </w:r>
      <w:r>
        <w:rPr>
          <w:b/>
          <w:sz w:val="36"/>
          <w:szCs w:val="36"/>
        </w:rPr>
        <w:t>С-Р</w:t>
      </w:r>
    </w:p>
    <w:tbl>
      <w:tblPr>
        <w:tblpPr w:leftFromText="180" w:rightFromText="180" w:vertAnchor="page" w:horzAnchor="margin" w:tblpXSpec="center" w:tblpY="2446"/>
        <w:tblW w:w="105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2376"/>
        <w:gridCol w:w="1560"/>
        <w:gridCol w:w="1275"/>
        <w:gridCol w:w="1418"/>
        <w:gridCol w:w="1417"/>
        <w:gridCol w:w="1560"/>
        <w:gridCol w:w="992"/>
      </w:tblGrid>
      <w:tr w:rsidR="00240D6F" w:rsidRPr="005F52F3" w:rsidTr="005F52F3">
        <w:trPr>
          <w:trHeight w:val="694"/>
        </w:trPr>
        <w:tc>
          <w:tcPr>
            <w:tcW w:w="2376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pStyle w:val="NoSpacing"/>
              <w:ind w:left="-426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08.75pt;height:64.5pt;visibility:visible">
                  <v:imagedata r:id="rId4" o:title=""/>
                </v:shape>
              </w:pict>
            </w:r>
          </w:p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модель</w:t>
            </w:r>
          </w:p>
        </w:tc>
        <w:tc>
          <w:tcPr>
            <w:tcW w:w="1560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Мощность    Вт.</w:t>
            </w:r>
          </w:p>
        </w:tc>
        <w:tc>
          <w:tcPr>
            <w:tcW w:w="1275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Диаметр</w:t>
            </w:r>
          </w:p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Вентиля-тора</w:t>
            </w:r>
          </w:p>
        </w:tc>
        <w:tc>
          <w:tcPr>
            <w:tcW w:w="1418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Длина  воздушной струи, м.</w:t>
            </w:r>
          </w:p>
        </w:tc>
        <w:tc>
          <w:tcPr>
            <w:tcW w:w="1417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Мощность оттайки, кВт.</w:t>
            </w:r>
          </w:p>
        </w:tc>
        <w:tc>
          <w:tcPr>
            <w:tcW w:w="1560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Размеры</w:t>
            </w:r>
          </w:p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Д*Ш*В</w:t>
            </w:r>
          </w:p>
        </w:tc>
        <w:tc>
          <w:tcPr>
            <w:tcW w:w="992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Цена, евро,</w:t>
            </w:r>
            <w:r w:rsidRPr="005F52F3">
              <w:rPr>
                <w:rFonts w:cs="Raavi"/>
                <w:noProof/>
                <w:sz w:val="24"/>
                <w:szCs w:val="24"/>
                <w:lang w:eastAsia="ru-RU"/>
              </w:rPr>
              <w:t xml:space="preserve"> €</w:t>
            </w:r>
            <w:r w:rsidRPr="005F52F3">
              <w:rPr>
                <w:rFonts w:cs="Raavi"/>
                <w:sz w:val="24"/>
                <w:szCs w:val="24"/>
              </w:rPr>
              <w:t xml:space="preserve"> </w:t>
            </w:r>
          </w:p>
        </w:tc>
      </w:tr>
      <w:tr w:rsidR="00240D6F" w:rsidRPr="005F52F3" w:rsidTr="005F52F3">
        <w:trPr>
          <w:trHeight w:val="277"/>
        </w:trPr>
        <w:tc>
          <w:tcPr>
            <w:tcW w:w="2376" w:type="dxa"/>
            <w:vMerge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b/>
              </w:rPr>
            </w:pPr>
            <w:r w:rsidRPr="005F52F3">
              <w:rPr>
                <w:rFonts w:cs="Raavi"/>
                <w:b/>
              </w:rPr>
              <w:t>Те=-8°С</w:t>
            </w:r>
          </w:p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b/>
                <w:sz w:val="24"/>
                <w:szCs w:val="24"/>
              </w:rPr>
            </w:pPr>
            <w:r w:rsidRPr="005F52F3">
              <w:rPr>
                <w:rFonts w:cs="Raavi"/>
                <w:b/>
                <w:lang w:val="en-US"/>
              </w:rPr>
              <w:t>DT1=</w:t>
            </w:r>
            <w:r w:rsidRPr="005F52F3">
              <w:rPr>
                <w:rFonts w:cs="Raavi"/>
                <w:b/>
              </w:rPr>
              <w:t>8</w:t>
            </w:r>
            <w:r w:rsidRPr="005F52F3">
              <w:rPr>
                <w:rFonts w:cs="Raavi"/>
                <w:b/>
                <w:lang w:val="en-US"/>
              </w:rPr>
              <w:t>K</w:t>
            </w:r>
          </w:p>
        </w:tc>
        <w:tc>
          <w:tcPr>
            <w:tcW w:w="1275" w:type="dxa"/>
            <w:vMerge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b/>
                <w:i/>
                <w:sz w:val="24"/>
                <w:szCs w:val="24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E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С</w:t>
            </w: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-P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117СС4</w:t>
            </w: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-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А22С1</w:t>
            </w:r>
          </w:p>
        </w:tc>
        <w:tc>
          <w:tcPr>
            <w:tcW w:w="1560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300</w:t>
            </w:r>
          </w:p>
        </w:tc>
        <w:tc>
          <w:tcPr>
            <w:tcW w:w="1275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1х170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2,6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------</w:t>
            </w:r>
          </w:p>
        </w:tc>
        <w:tc>
          <w:tcPr>
            <w:tcW w:w="1560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415х390х150</w:t>
            </w:r>
          </w:p>
        </w:tc>
        <w:tc>
          <w:tcPr>
            <w:tcW w:w="992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120</w:t>
            </w: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b/>
                <w:i/>
                <w:sz w:val="24"/>
                <w:szCs w:val="24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E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С</w:t>
            </w: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-P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217ВВ4</w:t>
            </w: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-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А22С1</w:t>
            </w:r>
          </w:p>
        </w:tc>
        <w:tc>
          <w:tcPr>
            <w:tcW w:w="1560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400</w:t>
            </w:r>
          </w:p>
        </w:tc>
        <w:tc>
          <w:tcPr>
            <w:tcW w:w="1275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2х170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2,5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------</w:t>
            </w:r>
          </w:p>
        </w:tc>
        <w:tc>
          <w:tcPr>
            <w:tcW w:w="1560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595х390х150</w:t>
            </w:r>
          </w:p>
        </w:tc>
        <w:tc>
          <w:tcPr>
            <w:tcW w:w="992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183</w:t>
            </w: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b/>
                <w:i/>
                <w:sz w:val="24"/>
                <w:szCs w:val="24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E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С</w:t>
            </w: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-P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217ВС4</w:t>
            </w: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-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А22С1</w:t>
            </w:r>
          </w:p>
        </w:tc>
        <w:tc>
          <w:tcPr>
            <w:tcW w:w="1560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  <w:lang w:val="en-US"/>
              </w:rPr>
              <w:t>5</w:t>
            </w:r>
            <w:r w:rsidRPr="005F52F3">
              <w:rPr>
                <w:rFonts w:cs="Raavi"/>
                <w:i/>
                <w:sz w:val="24"/>
                <w:szCs w:val="24"/>
              </w:rPr>
              <w:t>00</w:t>
            </w:r>
          </w:p>
        </w:tc>
        <w:tc>
          <w:tcPr>
            <w:tcW w:w="1275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  <w:lang w:val="en-US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2х17</w:t>
            </w:r>
            <w:r w:rsidRPr="005F52F3">
              <w:rPr>
                <w:rFonts w:cs="Raavi"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2,2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------</w:t>
            </w:r>
          </w:p>
        </w:tc>
        <w:tc>
          <w:tcPr>
            <w:tcW w:w="1560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595х390х150</w:t>
            </w:r>
          </w:p>
        </w:tc>
        <w:tc>
          <w:tcPr>
            <w:tcW w:w="992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190</w:t>
            </w:r>
          </w:p>
        </w:tc>
      </w:tr>
    </w:tbl>
    <w:p w:rsidR="00240D6F" w:rsidRDefault="00240D6F" w:rsidP="000E00C9">
      <w:pPr>
        <w:pStyle w:val="NoSpacing"/>
        <w:jc w:val="center"/>
      </w:pPr>
    </w:p>
    <w:p w:rsidR="00240D6F" w:rsidRDefault="00240D6F" w:rsidP="000E00C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Шаг  ребра  </w:t>
      </w:r>
      <w:smartTag w:uri="urn:schemas-microsoft-com:office:smarttags" w:element="metricconverter">
        <w:smartTagPr>
          <w:attr w:name="ProductID" w:val="4,0 мм"/>
        </w:smartTagPr>
        <w:r>
          <w:rPr>
            <w:sz w:val="28"/>
            <w:szCs w:val="28"/>
          </w:rPr>
          <w:t>4,0</w:t>
        </w:r>
        <w:r w:rsidRPr="001C537C">
          <w:rPr>
            <w:sz w:val="28"/>
            <w:szCs w:val="28"/>
          </w:rPr>
          <w:t xml:space="preserve"> мм</w:t>
        </w:r>
      </w:smartTag>
      <w:r w:rsidRPr="001C537C">
        <w:rPr>
          <w:sz w:val="28"/>
          <w:szCs w:val="28"/>
        </w:rPr>
        <w:t>.</w:t>
      </w:r>
    </w:p>
    <w:p w:rsidR="00240D6F" w:rsidRPr="001C537C" w:rsidRDefault="00240D6F" w:rsidP="000E00C9">
      <w:pPr>
        <w:pStyle w:val="NoSpacing"/>
        <w:rPr>
          <w:sz w:val="28"/>
          <w:szCs w:val="28"/>
        </w:rPr>
      </w:pPr>
    </w:p>
    <w:p w:rsidR="00240D6F" w:rsidRPr="00E40B2F" w:rsidRDefault="00240D6F" w:rsidP="000E00C9">
      <w:pPr>
        <w:pStyle w:val="NoSpacing"/>
        <w:rPr>
          <w:b/>
          <w:sz w:val="40"/>
          <w:szCs w:val="40"/>
        </w:rPr>
      </w:pPr>
    </w:p>
    <w:p w:rsidR="00240D6F" w:rsidRPr="00A57512" w:rsidRDefault="00240D6F" w:rsidP="000E00C9">
      <w:pPr>
        <w:pStyle w:val="NoSpacing"/>
        <w:jc w:val="center"/>
        <w:rPr>
          <w:sz w:val="36"/>
          <w:szCs w:val="36"/>
        </w:rPr>
      </w:pPr>
      <w:r w:rsidRPr="00A57512">
        <w:rPr>
          <w:sz w:val="36"/>
          <w:szCs w:val="36"/>
        </w:rPr>
        <w:t xml:space="preserve">Потолочные плоские  воздухоохладители </w:t>
      </w:r>
      <w:r w:rsidRPr="00A57512">
        <w:rPr>
          <w:sz w:val="36"/>
          <w:szCs w:val="36"/>
          <w:lang w:val="en-US"/>
        </w:rPr>
        <w:t>Karyer</w:t>
      </w:r>
      <w:r w:rsidRPr="00A57512">
        <w:rPr>
          <w:sz w:val="36"/>
          <w:szCs w:val="36"/>
        </w:rPr>
        <w:t xml:space="preserve">  (</w:t>
      </w:r>
      <w:r w:rsidRPr="00A57512">
        <w:rPr>
          <w:sz w:val="36"/>
          <w:szCs w:val="36"/>
          <w:lang w:val="en-US"/>
        </w:rPr>
        <w:t>T</w:t>
      </w:r>
      <w:r w:rsidRPr="00A57512">
        <w:rPr>
          <w:sz w:val="36"/>
          <w:szCs w:val="36"/>
        </w:rPr>
        <w:t>урция)</w:t>
      </w:r>
    </w:p>
    <w:p w:rsidR="00240D6F" w:rsidRPr="00E85DB1" w:rsidRDefault="00240D6F" w:rsidP="000E00C9">
      <w:pPr>
        <w:pStyle w:val="NoSpacing"/>
        <w:jc w:val="center"/>
        <w:rPr>
          <w:sz w:val="36"/>
          <w:szCs w:val="36"/>
        </w:rPr>
      </w:pPr>
      <w:r w:rsidRPr="00A57512">
        <w:rPr>
          <w:b/>
          <w:sz w:val="36"/>
          <w:szCs w:val="36"/>
        </w:rPr>
        <w:t>Серия  Е</w:t>
      </w:r>
      <w:r>
        <w:rPr>
          <w:b/>
          <w:sz w:val="36"/>
          <w:szCs w:val="36"/>
        </w:rPr>
        <w:t>С</w:t>
      </w:r>
      <w:r w:rsidRPr="00A57512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А</w:t>
      </w:r>
    </w:p>
    <w:p w:rsidR="00240D6F" w:rsidRDefault="00240D6F" w:rsidP="000E00C9">
      <w:pPr>
        <w:pStyle w:val="NoSpacing"/>
        <w:rPr>
          <w:sz w:val="28"/>
          <w:szCs w:val="28"/>
        </w:rPr>
      </w:pPr>
    </w:p>
    <w:p w:rsidR="00240D6F" w:rsidRPr="001C537C" w:rsidRDefault="00240D6F" w:rsidP="000E00C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Шаг  ребра  </w:t>
      </w:r>
      <w:smartTag w:uri="urn:schemas-microsoft-com:office:smarttags" w:element="metricconverter">
        <w:smartTagPr>
          <w:attr w:name="ProductID" w:val="6,0 мм"/>
        </w:smartTagPr>
        <w:r>
          <w:rPr>
            <w:sz w:val="28"/>
            <w:szCs w:val="28"/>
          </w:rPr>
          <w:t>6,0</w:t>
        </w:r>
        <w:r w:rsidRPr="001C537C">
          <w:rPr>
            <w:sz w:val="28"/>
            <w:szCs w:val="28"/>
          </w:rPr>
          <w:t xml:space="preserve"> мм</w:t>
        </w:r>
      </w:smartTag>
      <w:r w:rsidRPr="001C537C">
        <w:rPr>
          <w:sz w:val="28"/>
          <w:szCs w:val="28"/>
        </w:rPr>
        <w:t>.</w:t>
      </w:r>
    </w:p>
    <w:tbl>
      <w:tblPr>
        <w:tblpPr w:leftFromText="180" w:rightFromText="180" w:vertAnchor="page" w:horzAnchor="margin" w:tblpXSpec="center" w:tblpY="7681"/>
        <w:tblW w:w="108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2376"/>
        <w:gridCol w:w="1418"/>
        <w:gridCol w:w="1276"/>
        <w:gridCol w:w="1417"/>
        <w:gridCol w:w="1418"/>
        <w:gridCol w:w="1842"/>
        <w:gridCol w:w="1134"/>
      </w:tblGrid>
      <w:tr w:rsidR="00240D6F" w:rsidRPr="005F52F3" w:rsidTr="005F52F3">
        <w:trPr>
          <w:trHeight w:val="694"/>
        </w:trPr>
        <w:tc>
          <w:tcPr>
            <w:tcW w:w="2376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6" o:spid="_x0000_s1026" type="#_x0000_t75" style="position:absolute;left:0;text-align:left;margin-left:-2.4pt;margin-top:2.6pt;width:88.3pt;height:57pt;z-index:251655680;visibility:visible">
                  <v:imagedata r:id="rId5" o:title=""/>
                </v:shape>
              </w:pict>
            </w: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Модель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Мощность    Вт.</w:t>
            </w:r>
          </w:p>
        </w:tc>
        <w:tc>
          <w:tcPr>
            <w:tcW w:w="1276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Диаметр</w:t>
            </w: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Вентиля-тора</w:t>
            </w:r>
          </w:p>
        </w:tc>
        <w:tc>
          <w:tcPr>
            <w:tcW w:w="1417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Длина  воздушной струи, м.</w:t>
            </w:r>
          </w:p>
        </w:tc>
        <w:tc>
          <w:tcPr>
            <w:tcW w:w="1418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Мощность оттайки, кВт.</w:t>
            </w:r>
          </w:p>
        </w:tc>
        <w:tc>
          <w:tcPr>
            <w:tcW w:w="1842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Размеры</w:t>
            </w: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Д*Ш*В</w:t>
            </w:r>
          </w:p>
        </w:tc>
        <w:tc>
          <w:tcPr>
            <w:tcW w:w="1134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Цена, евро, €.</w:t>
            </w:r>
          </w:p>
        </w:tc>
      </w:tr>
      <w:tr w:rsidR="00240D6F" w:rsidRPr="005F52F3" w:rsidTr="005F52F3">
        <w:trPr>
          <w:trHeight w:val="277"/>
        </w:trPr>
        <w:tc>
          <w:tcPr>
            <w:tcW w:w="2376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b/>
              </w:rPr>
            </w:pPr>
            <w:r w:rsidRPr="005F52F3">
              <w:rPr>
                <w:rFonts w:cs="Raavi"/>
                <w:b/>
              </w:rPr>
              <w:t>Те=-8°С</w:t>
            </w: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sz w:val="24"/>
                <w:szCs w:val="24"/>
              </w:rPr>
            </w:pPr>
            <w:r w:rsidRPr="005F52F3">
              <w:rPr>
                <w:rFonts w:cs="Raavi"/>
                <w:b/>
                <w:lang w:val="en-US"/>
              </w:rPr>
              <w:t>DT1=</w:t>
            </w:r>
            <w:r w:rsidRPr="005F52F3">
              <w:rPr>
                <w:rFonts w:cs="Raavi"/>
                <w:b/>
              </w:rPr>
              <w:t>7</w:t>
            </w:r>
            <w:r w:rsidRPr="005F52F3">
              <w:rPr>
                <w:rFonts w:cs="Raavi"/>
                <w:b/>
                <w:lang w:val="en-US"/>
              </w:rPr>
              <w:t>K</w:t>
            </w:r>
          </w:p>
        </w:tc>
        <w:tc>
          <w:tcPr>
            <w:tcW w:w="1276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i/>
                <w:sz w:val="24"/>
                <w:szCs w:val="24"/>
                <w:lang w:val="en-US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</w:rPr>
              <w:t>ЕС-А120СЕ6-А25С1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400</w:t>
            </w:r>
          </w:p>
        </w:tc>
        <w:tc>
          <w:tcPr>
            <w:tcW w:w="12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1х200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0,48</w:t>
            </w:r>
          </w:p>
        </w:tc>
        <w:tc>
          <w:tcPr>
            <w:tcW w:w="1842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395х415х125</w:t>
            </w:r>
          </w:p>
        </w:tc>
        <w:tc>
          <w:tcPr>
            <w:tcW w:w="1134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133</w:t>
            </w: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i/>
                <w:sz w:val="24"/>
                <w:szCs w:val="24"/>
                <w:lang w:val="en-US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</w:rPr>
              <w:t>ЕС-А220ВЕ6-А25С1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700</w:t>
            </w:r>
          </w:p>
        </w:tc>
        <w:tc>
          <w:tcPr>
            <w:tcW w:w="12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2х200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1,3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0,65</w:t>
            </w:r>
          </w:p>
        </w:tc>
        <w:tc>
          <w:tcPr>
            <w:tcW w:w="1842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595х415х125</w:t>
            </w:r>
          </w:p>
        </w:tc>
        <w:tc>
          <w:tcPr>
            <w:tcW w:w="1134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215</w:t>
            </w: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i/>
                <w:sz w:val="24"/>
                <w:szCs w:val="24"/>
                <w:lang w:val="en-US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</w:rPr>
              <w:t>ЕС-А320ЕС6-А25С1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1100</w:t>
            </w:r>
          </w:p>
        </w:tc>
        <w:tc>
          <w:tcPr>
            <w:tcW w:w="12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3х200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1,2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1095х415х125</w:t>
            </w:r>
          </w:p>
        </w:tc>
        <w:tc>
          <w:tcPr>
            <w:tcW w:w="1134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304</w:t>
            </w: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i/>
                <w:sz w:val="24"/>
                <w:szCs w:val="24"/>
                <w:lang w:val="en-US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</w:rPr>
              <w:t>ЕС-А320ЕЕ6-А25С2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1400</w:t>
            </w:r>
          </w:p>
        </w:tc>
        <w:tc>
          <w:tcPr>
            <w:tcW w:w="12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3х200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1,2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1,1</w:t>
            </w:r>
          </w:p>
        </w:tc>
        <w:tc>
          <w:tcPr>
            <w:tcW w:w="1842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1095х415х125</w:t>
            </w:r>
          </w:p>
        </w:tc>
        <w:tc>
          <w:tcPr>
            <w:tcW w:w="1134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357</w:t>
            </w:r>
          </w:p>
        </w:tc>
      </w:tr>
    </w:tbl>
    <w:p w:rsidR="00240D6F" w:rsidRDefault="00240D6F" w:rsidP="001E7A38">
      <w:pPr>
        <w:pStyle w:val="NoSpacing"/>
        <w:jc w:val="center"/>
        <w:rPr>
          <w:sz w:val="36"/>
          <w:szCs w:val="36"/>
        </w:rPr>
      </w:pPr>
    </w:p>
    <w:p w:rsidR="00240D6F" w:rsidRDefault="00240D6F" w:rsidP="001E7A38">
      <w:pPr>
        <w:pStyle w:val="NoSpacing"/>
        <w:jc w:val="center"/>
        <w:rPr>
          <w:sz w:val="36"/>
          <w:szCs w:val="36"/>
        </w:rPr>
      </w:pPr>
    </w:p>
    <w:p w:rsidR="00240D6F" w:rsidRPr="00A57512" w:rsidRDefault="00240D6F" w:rsidP="000E00C9">
      <w:pPr>
        <w:pStyle w:val="NoSpacing"/>
        <w:jc w:val="center"/>
        <w:rPr>
          <w:sz w:val="36"/>
          <w:szCs w:val="36"/>
        </w:rPr>
      </w:pPr>
      <w:r w:rsidRPr="00A57512">
        <w:rPr>
          <w:sz w:val="36"/>
          <w:szCs w:val="36"/>
        </w:rPr>
        <w:t xml:space="preserve">Потолочные плоские  воздухоохладители </w:t>
      </w:r>
      <w:r w:rsidRPr="00A57512">
        <w:rPr>
          <w:sz w:val="36"/>
          <w:szCs w:val="36"/>
          <w:lang w:val="en-US"/>
        </w:rPr>
        <w:t>Karyer</w:t>
      </w:r>
      <w:r w:rsidRPr="00A57512">
        <w:rPr>
          <w:sz w:val="36"/>
          <w:szCs w:val="36"/>
        </w:rPr>
        <w:t xml:space="preserve">  (</w:t>
      </w:r>
      <w:r w:rsidRPr="00A57512">
        <w:rPr>
          <w:sz w:val="36"/>
          <w:szCs w:val="36"/>
          <w:lang w:val="en-US"/>
        </w:rPr>
        <w:t>T</w:t>
      </w:r>
      <w:r w:rsidRPr="00A57512">
        <w:rPr>
          <w:sz w:val="36"/>
          <w:szCs w:val="36"/>
        </w:rPr>
        <w:t>урция)</w:t>
      </w:r>
    </w:p>
    <w:p w:rsidR="00240D6F" w:rsidRPr="00475F20" w:rsidRDefault="00240D6F" w:rsidP="000E00C9">
      <w:pPr>
        <w:pStyle w:val="NoSpacing"/>
        <w:jc w:val="center"/>
        <w:rPr>
          <w:sz w:val="36"/>
          <w:szCs w:val="36"/>
        </w:rPr>
      </w:pPr>
      <w:r w:rsidRPr="00A57512">
        <w:rPr>
          <w:b/>
          <w:sz w:val="36"/>
          <w:szCs w:val="36"/>
        </w:rPr>
        <w:t>Серия  Е</w:t>
      </w:r>
      <w:r w:rsidRPr="00A57512">
        <w:rPr>
          <w:b/>
          <w:sz w:val="36"/>
          <w:szCs w:val="36"/>
          <w:lang w:val="en-US"/>
        </w:rPr>
        <w:t>G</w:t>
      </w:r>
      <w:r>
        <w:rPr>
          <w:b/>
          <w:sz w:val="36"/>
          <w:szCs w:val="36"/>
        </w:rPr>
        <w:t>-Р</w:t>
      </w:r>
    </w:p>
    <w:tbl>
      <w:tblPr>
        <w:tblpPr w:leftFromText="180" w:rightFromText="180" w:vertAnchor="page" w:horzAnchor="page" w:tblpX="756" w:tblpY="12856"/>
        <w:tblW w:w="108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2376"/>
        <w:gridCol w:w="1418"/>
        <w:gridCol w:w="1276"/>
        <w:gridCol w:w="1417"/>
        <w:gridCol w:w="1418"/>
        <w:gridCol w:w="1984"/>
        <w:gridCol w:w="992"/>
      </w:tblGrid>
      <w:tr w:rsidR="00240D6F" w:rsidRPr="005F52F3" w:rsidTr="005F52F3">
        <w:trPr>
          <w:trHeight w:val="694"/>
        </w:trPr>
        <w:tc>
          <w:tcPr>
            <w:tcW w:w="2376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7" o:spid="_x0000_s1027" type="#_x0000_t75" style="position:absolute;left:0;text-align:left;margin-left:3.75pt;margin-top:20.55pt;width:81pt;height:57.1pt;z-index:251658752;visibility:visible">
                  <v:imagedata r:id="rId6" o:title=""/>
                </v:shape>
              </w:pict>
            </w: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модель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Мощность    Вт.</w:t>
            </w:r>
          </w:p>
        </w:tc>
        <w:tc>
          <w:tcPr>
            <w:tcW w:w="1276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Диаметр</w:t>
            </w: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Вентиля-тора</w:t>
            </w:r>
          </w:p>
        </w:tc>
        <w:tc>
          <w:tcPr>
            <w:tcW w:w="1417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Длина  воздушной струи, м.</w:t>
            </w:r>
          </w:p>
        </w:tc>
        <w:tc>
          <w:tcPr>
            <w:tcW w:w="1418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Мощность оттайки, кВт.</w:t>
            </w:r>
          </w:p>
        </w:tc>
        <w:tc>
          <w:tcPr>
            <w:tcW w:w="1984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Размеры</w:t>
            </w: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Д*Ш*В</w:t>
            </w:r>
          </w:p>
        </w:tc>
        <w:tc>
          <w:tcPr>
            <w:tcW w:w="992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Цена, евро, €.</w:t>
            </w:r>
          </w:p>
        </w:tc>
      </w:tr>
      <w:tr w:rsidR="00240D6F" w:rsidRPr="005F52F3" w:rsidTr="005F52F3">
        <w:trPr>
          <w:trHeight w:val="277"/>
        </w:trPr>
        <w:tc>
          <w:tcPr>
            <w:tcW w:w="2376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b/>
              </w:rPr>
            </w:pPr>
            <w:r w:rsidRPr="005F52F3">
              <w:rPr>
                <w:rFonts w:cs="Raavi"/>
                <w:b/>
              </w:rPr>
              <w:t>Те=-8°С</w:t>
            </w: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sz w:val="24"/>
                <w:szCs w:val="24"/>
              </w:rPr>
            </w:pPr>
            <w:r w:rsidRPr="005F52F3">
              <w:rPr>
                <w:rFonts w:cs="Raavi"/>
                <w:b/>
                <w:lang w:val="en-US"/>
              </w:rPr>
              <w:t>DT1=</w:t>
            </w:r>
            <w:r w:rsidRPr="005F52F3">
              <w:rPr>
                <w:rFonts w:cs="Raavi"/>
                <w:b/>
              </w:rPr>
              <w:t>8</w:t>
            </w:r>
            <w:r w:rsidRPr="005F52F3">
              <w:rPr>
                <w:rFonts w:cs="Raavi"/>
                <w:b/>
                <w:lang w:val="en-US"/>
              </w:rPr>
              <w:t>K</w:t>
            </w:r>
          </w:p>
        </w:tc>
        <w:tc>
          <w:tcPr>
            <w:tcW w:w="1276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i/>
                <w:sz w:val="24"/>
                <w:szCs w:val="24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EG-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Р123ВС4-А21С1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600</w:t>
            </w:r>
          </w:p>
        </w:tc>
        <w:tc>
          <w:tcPr>
            <w:tcW w:w="12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1х230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------------</w:t>
            </w:r>
          </w:p>
        </w:tc>
        <w:tc>
          <w:tcPr>
            <w:tcW w:w="1984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478х470х175</w:t>
            </w:r>
          </w:p>
        </w:tc>
        <w:tc>
          <w:tcPr>
            <w:tcW w:w="992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128</w:t>
            </w: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i/>
                <w:sz w:val="24"/>
                <w:szCs w:val="24"/>
                <w:lang w:val="en-US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EG-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Р223АС4-А21С2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1000</w:t>
            </w:r>
          </w:p>
        </w:tc>
        <w:tc>
          <w:tcPr>
            <w:tcW w:w="12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2х230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------------</w:t>
            </w:r>
          </w:p>
        </w:tc>
        <w:tc>
          <w:tcPr>
            <w:tcW w:w="1984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750х478х175</w:t>
            </w:r>
          </w:p>
        </w:tc>
        <w:tc>
          <w:tcPr>
            <w:tcW w:w="992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197</w:t>
            </w: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i/>
                <w:sz w:val="24"/>
                <w:szCs w:val="24"/>
                <w:lang w:val="en-US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EG-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Р223ВС4-А21С2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1100</w:t>
            </w:r>
          </w:p>
        </w:tc>
        <w:tc>
          <w:tcPr>
            <w:tcW w:w="12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2х230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------------</w:t>
            </w:r>
          </w:p>
        </w:tc>
        <w:tc>
          <w:tcPr>
            <w:tcW w:w="1984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750х478х175</w:t>
            </w:r>
          </w:p>
        </w:tc>
        <w:tc>
          <w:tcPr>
            <w:tcW w:w="992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205</w:t>
            </w: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i/>
                <w:sz w:val="24"/>
                <w:szCs w:val="24"/>
                <w:lang w:val="en-US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EG-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Р323ВС4-А21С2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1700</w:t>
            </w:r>
          </w:p>
        </w:tc>
        <w:tc>
          <w:tcPr>
            <w:tcW w:w="12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3х230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------------</w:t>
            </w:r>
          </w:p>
        </w:tc>
        <w:tc>
          <w:tcPr>
            <w:tcW w:w="1984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1080х478х175</w:t>
            </w:r>
          </w:p>
        </w:tc>
        <w:tc>
          <w:tcPr>
            <w:tcW w:w="992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288</w:t>
            </w:r>
          </w:p>
        </w:tc>
      </w:tr>
    </w:tbl>
    <w:p w:rsidR="00240D6F" w:rsidRDefault="00240D6F" w:rsidP="000E00C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Шаг  ребра  </w:t>
      </w:r>
      <w:smartTag w:uri="urn:schemas-microsoft-com:office:smarttags" w:element="metricconverter">
        <w:smartTagPr>
          <w:attr w:name="ProductID" w:val="4.0 мм"/>
        </w:smartTagPr>
        <w:r>
          <w:rPr>
            <w:sz w:val="28"/>
            <w:szCs w:val="28"/>
          </w:rPr>
          <w:t>4</w:t>
        </w:r>
        <w:r w:rsidRPr="001C537C">
          <w:rPr>
            <w:sz w:val="28"/>
            <w:szCs w:val="28"/>
          </w:rPr>
          <w:t>.0 мм</w:t>
        </w:r>
      </w:smartTag>
      <w:r w:rsidRPr="001C537C">
        <w:rPr>
          <w:sz w:val="28"/>
          <w:szCs w:val="28"/>
        </w:rPr>
        <w:t>.</w:t>
      </w:r>
    </w:p>
    <w:p w:rsidR="00240D6F" w:rsidRDefault="00240D6F" w:rsidP="000E00C9">
      <w:pPr>
        <w:pStyle w:val="NoSpacing"/>
        <w:rPr>
          <w:sz w:val="28"/>
          <w:szCs w:val="28"/>
        </w:rPr>
      </w:pPr>
    </w:p>
    <w:p w:rsidR="00240D6F" w:rsidRDefault="00240D6F" w:rsidP="000E00C9">
      <w:pPr>
        <w:pStyle w:val="NoSpacing"/>
        <w:rPr>
          <w:sz w:val="28"/>
          <w:szCs w:val="28"/>
        </w:rPr>
      </w:pPr>
    </w:p>
    <w:p w:rsidR="00240D6F" w:rsidRDefault="00240D6F" w:rsidP="000E00C9">
      <w:pPr>
        <w:pStyle w:val="NoSpacing"/>
        <w:rPr>
          <w:sz w:val="28"/>
          <w:szCs w:val="28"/>
        </w:rPr>
      </w:pPr>
    </w:p>
    <w:p w:rsidR="00240D6F" w:rsidRDefault="00240D6F" w:rsidP="00EE6B80">
      <w:pPr>
        <w:pStyle w:val="NoSpacing"/>
        <w:jc w:val="center"/>
        <w:rPr>
          <w:sz w:val="36"/>
          <w:szCs w:val="36"/>
        </w:rPr>
      </w:pPr>
    </w:p>
    <w:p w:rsidR="00240D6F" w:rsidRPr="00A57512" w:rsidRDefault="00240D6F" w:rsidP="00EE6B80">
      <w:pPr>
        <w:pStyle w:val="NoSpacing"/>
        <w:jc w:val="center"/>
        <w:rPr>
          <w:sz w:val="36"/>
          <w:szCs w:val="36"/>
        </w:rPr>
      </w:pPr>
      <w:r w:rsidRPr="00A57512">
        <w:rPr>
          <w:sz w:val="36"/>
          <w:szCs w:val="36"/>
        </w:rPr>
        <w:t xml:space="preserve">Потолочные плоские  воздухоохладители </w:t>
      </w:r>
      <w:r w:rsidRPr="00A57512">
        <w:rPr>
          <w:sz w:val="36"/>
          <w:szCs w:val="36"/>
          <w:lang w:val="en-US"/>
        </w:rPr>
        <w:t>Karyer</w:t>
      </w:r>
      <w:r w:rsidRPr="00A57512">
        <w:rPr>
          <w:sz w:val="36"/>
          <w:szCs w:val="36"/>
        </w:rPr>
        <w:t xml:space="preserve">  (</w:t>
      </w:r>
      <w:r w:rsidRPr="00A57512">
        <w:rPr>
          <w:sz w:val="36"/>
          <w:szCs w:val="36"/>
          <w:lang w:val="en-US"/>
        </w:rPr>
        <w:t>T</w:t>
      </w:r>
      <w:r w:rsidRPr="00A57512">
        <w:rPr>
          <w:sz w:val="36"/>
          <w:szCs w:val="36"/>
        </w:rPr>
        <w:t>урция)</w:t>
      </w:r>
    </w:p>
    <w:p w:rsidR="00240D6F" w:rsidRDefault="00240D6F" w:rsidP="00EE6B80">
      <w:pPr>
        <w:pStyle w:val="NoSpacing"/>
        <w:jc w:val="center"/>
        <w:rPr>
          <w:b/>
          <w:sz w:val="36"/>
          <w:szCs w:val="36"/>
        </w:rPr>
      </w:pPr>
      <w:r w:rsidRPr="00A57512">
        <w:rPr>
          <w:b/>
          <w:sz w:val="36"/>
          <w:szCs w:val="36"/>
        </w:rPr>
        <w:t>Серия  Е</w:t>
      </w:r>
      <w:r w:rsidRPr="00A57512">
        <w:rPr>
          <w:b/>
          <w:sz w:val="36"/>
          <w:szCs w:val="36"/>
          <w:lang w:val="en-US"/>
        </w:rPr>
        <w:t>G</w:t>
      </w:r>
    </w:p>
    <w:tbl>
      <w:tblPr>
        <w:tblpPr w:leftFromText="180" w:rightFromText="180" w:vertAnchor="page" w:horzAnchor="margin" w:tblpY="2806"/>
        <w:tblW w:w="108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2376"/>
        <w:gridCol w:w="1418"/>
        <w:gridCol w:w="1276"/>
        <w:gridCol w:w="1417"/>
        <w:gridCol w:w="1418"/>
        <w:gridCol w:w="1984"/>
        <w:gridCol w:w="992"/>
      </w:tblGrid>
      <w:tr w:rsidR="00240D6F" w:rsidRPr="005F52F3" w:rsidTr="005F52F3">
        <w:trPr>
          <w:trHeight w:val="694"/>
        </w:trPr>
        <w:tc>
          <w:tcPr>
            <w:tcW w:w="2376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модель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Мощность    Вт.</w:t>
            </w:r>
          </w:p>
        </w:tc>
        <w:tc>
          <w:tcPr>
            <w:tcW w:w="1276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Диаметр</w:t>
            </w: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Вентиля-тора</w:t>
            </w:r>
          </w:p>
        </w:tc>
        <w:tc>
          <w:tcPr>
            <w:tcW w:w="1417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Длина  воздушной струи, м.</w:t>
            </w:r>
          </w:p>
        </w:tc>
        <w:tc>
          <w:tcPr>
            <w:tcW w:w="1418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Мощность оттайки, кВт.</w:t>
            </w:r>
          </w:p>
        </w:tc>
        <w:tc>
          <w:tcPr>
            <w:tcW w:w="1984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Размеры</w:t>
            </w: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Д*Ш*В</w:t>
            </w:r>
          </w:p>
        </w:tc>
        <w:tc>
          <w:tcPr>
            <w:tcW w:w="992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Цена, руб.</w:t>
            </w:r>
          </w:p>
        </w:tc>
      </w:tr>
      <w:tr w:rsidR="00240D6F" w:rsidRPr="005F52F3" w:rsidTr="005F52F3">
        <w:trPr>
          <w:trHeight w:val="277"/>
        </w:trPr>
        <w:tc>
          <w:tcPr>
            <w:tcW w:w="2376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b/>
              </w:rPr>
            </w:pPr>
            <w:r w:rsidRPr="005F52F3">
              <w:rPr>
                <w:rFonts w:cs="Raavi"/>
                <w:b/>
              </w:rPr>
              <w:t>Те=-25°С</w:t>
            </w: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sz w:val="24"/>
                <w:szCs w:val="24"/>
              </w:rPr>
            </w:pPr>
            <w:r w:rsidRPr="005F52F3">
              <w:rPr>
                <w:rFonts w:cs="Raavi"/>
                <w:b/>
                <w:lang w:val="en-US"/>
              </w:rPr>
              <w:t>DT1=</w:t>
            </w:r>
            <w:r w:rsidRPr="005F52F3">
              <w:rPr>
                <w:rFonts w:cs="Raavi"/>
                <w:b/>
              </w:rPr>
              <w:t>7</w:t>
            </w:r>
            <w:r w:rsidRPr="005F52F3">
              <w:rPr>
                <w:rFonts w:cs="Raavi"/>
                <w:b/>
                <w:lang w:val="en-US"/>
              </w:rPr>
              <w:t>K</w:t>
            </w:r>
          </w:p>
        </w:tc>
        <w:tc>
          <w:tcPr>
            <w:tcW w:w="1276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i/>
                <w:sz w:val="24"/>
                <w:szCs w:val="24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EG-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130АС7-А21С2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1400</w:t>
            </w:r>
          </w:p>
        </w:tc>
        <w:tc>
          <w:tcPr>
            <w:tcW w:w="12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1х300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5,3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1,6</w:t>
            </w:r>
          </w:p>
        </w:tc>
        <w:tc>
          <w:tcPr>
            <w:tcW w:w="1984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1750х685х245</w:t>
            </w:r>
          </w:p>
        </w:tc>
        <w:tc>
          <w:tcPr>
            <w:tcW w:w="992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564</w:t>
            </w: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i/>
                <w:sz w:val="24"/>
                <w:szCs w:val="24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EG-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130АЕ7-А21С2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1800</w:t>
            </w:r>
          </w:p>
        </w:tc>
        <w:tc>
          <w:tcPr>
            <w:tcW w:w="12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1х300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4,8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1,6</w:t>
            </w:r>
          </w:p>
        </w:tc>
        <w:tc>
          <w:tcPr>
            <w:tcW w:w="1984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1150х685х245</w:t>
            </w:r>
          </w:p>
        </w:tc>
        <w:tc>
          <w:tcPr>
            <w:tcW w:w="992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605</w:t>
            </w: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i/>
                <w:sz w:val="24"/>
                <w:szCs w:val="24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EG-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225АЕ7-А23С3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2200</w:t>
            </w:r>
          </w:p>
        </w:tc>
        <w:tc>
          <w:tcPr>
            <w:tcW w:w="12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2х254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3,2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2,4</w:t>
            </w:r>
          </w:p>
        </w:tc>
        <w:tc>
          <w:tcPr>
            <w:tcW w:w="1984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1500х685х245</w:t>
            </w:r>
          </w:p>
        </w:tc>
        <w:tc>
          <w:tcPr>
            <w:tcW w:w="992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735</w:t>
            </w: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i/>
                <w:sz w:val="24"/>
                <w:szCs w:val="24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EG-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230АС7-А21С4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2800</w:t>
            </w:r>
          </w:p>
        </w:tc>
        <w:tc>
          <w:tcPr>
            <w:tcW w:w="12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2х300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5,3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3,2</w:t>
            </w:r>
          </w:p>
        </w:tc>
        <w:tc>
          <w:tcPr>
            <w:tcW w:w="1984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2000х685х245</w:t>
            </w:r>
          </w:p>
        </w:tc>
        <w:tc>
          <w:tcPr>
            <w:tcW w:w="992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954</w:t>
            </w:r>
          </w:p>
        </w:tc>
      </w:tr>
    </w:tbl>
    <w:p w:rsidR="00240D6F" w:rsidRPr="001C537C" w:rsidRDefault="00240D6F" w:rsidP="00EE6B80">
      <w:pPr>
        <w:pStyle w:val="NoSpacing"/>
        <w:rPr>
          <w:sz w:val="28"/>
          <w:szCs w:val="28"/>
        </w:rPr>
      </w:pPr>
      <w:r w:rsidRPr="001C537C">
        <w:rPr>
          <w:sz w:val="28"/>
          <w:szCs w:val="28"/>
        </w:rPr>
        <w:t xml:space="preserve">Шаг  ребра  </w:t>
      </w:r>
      <w:smartTag w:uri="urn:schemas-microsoft-com:office:smarttags" w:element="metricconverter">
        <w:smartTagPr>
          <w:attr w:name="ProductID" w:val="7.0 мм"/>
        </w:smartTagPr>
        <w:r w:rsidRPr="001C537C">
          <w:rPr>
            <w:sz w:val="28"/>
            <w:szCs w:val="28"/>
          </w:rPr>
          <w:t>7.0 мм</w:t>
        </w:r>
      </w:smartTag>
      <w:r w:rsidRPr="001C537C">
        <w:rPr>
          <w:sz w:val="28"/>
          <w:szCs w:val="28"/>
        </w:rPr>
        <w:t>.</w:t>
      </w:r>
    </w:p>
    <w:p w:rsidR="00240D6F" w:rsidRPr="009D479C" w:rsidRDefault="00240D6F" w:rsidP="000E00C9">
      <w:pPr>
        <w:pStyle w:val="NoSpacing"/>
        <w:rPr>
          <w:sz w:val="16"/>
          <w:szCs w:val="16"/>
        </w:rPr>
      </w:pPr>
    </w:p>
    <w:p w:rsidR="00240D6F" w:rsidRPr="009D479C" w:rsidRDefault="00240D6F" w:rsidP="00090E05">
      <w:pPr>
        <w:pStyle w:val="NoSpacing"/>
        <w:rPr>
          <w:sz w:val="18"/>
          <w:szCs w:val="18"/>
        </w:rPr>
      </w:pPr>
    </w:p>
    <w:p w:rsidR="00240D6F" w:rsidRDefault="00240D6F" w:rsidP="00090E05">
      <w:pPr>
        <w:pStyle w:val="NoSpacing"/>
        <w:rPr>
          <w:sz w:val="28"/>
          <w:szCs w:val="28"/>
        </w:rPr>
      </w:pPr>
    </w:p>
    <w:p w:rsidR="00240D6F" w:rsidRPr="001C537C" w:rsidRDefault="00240D6F" w:rsidP="00090E0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Шаг  ребра  </w:t>
      </w:r>
      <w:smartTag w:uri="urn:schemas-microsoft-com:office:smarttags" w:element="metricconverter">
        <w:smartTagPr>
          <w:attr w:name="ProductID" w:val="4.0 мм"/>
        </w:smartTagPr>
        <w:r>
          <w:rPr>
            <w:sz w:val="28"/>
            <w:szCs w:val="28"/>
          </w:rPr>
          <w:t>4</w:t>
        </w:r>
        <w:r w:rsidRPr="001C537C">
          <w:rPr>
            <w:sz w:val="28"/>
            <w:szCs w:val="28"/>
          </w:rPr>
          <w:t>.0 мм</w:t>
        </w:r>
      </w:smartTag>
      <w:r w:rsidRPr="001C537C">
        <w:rPr>
          <w:sz w:val="28"/>
          <w:szCs w:val="28"/>
        </w:rPr>
        <w:t>.</w:t>
      </w:r>
    </w:p>
    <w:p w:rsidR="00240D6F" w:rsidRDefault="00240D6F" w:rsidP="001E7A38">
      <w:pPr>
        <w:pStyle w:val="NoSpacing"/>
        <w:jc w:val="center"/>
        <w:rPr>
          <w:sz w:val="18"/>
          <w:szCs w:val="18"/>
        </w:rPr>
      </w:pPr>
    </w:p>
    <w:tbl>
      <w:tblPr>
        <w:tblpPr w:leftFromText="180" w:rightFromText="180" w:vertAnchor="page" w:horzAnchor="margin" w:tblpY="6661"/>
        <w:tblW w:w="108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2376"/>
        <w:gridCol w:w="1418"/>
        <w:gridCol w:w="1276"/>
        <w:gridCol w:w="1417"/>
        <w:gridCol w:w="1418"/>
        <w:gridCol w:w="1984"/>
        <w:gridCol w:w="992"/>
      </w:tblGrid>
      <w:tr w:rsidR="00240D6F" w:rsidRPr="005F52F3" w:rsidTr="005F52F3">
        <w:trPr>
          <w:trHeight w:val="694"/>
        </w:trPr>
        <w:tc>
          <w:tcPr>
            <w:tcW w:w="2376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28" type="#_x0000_t75" style="position:absolute;left:0;text-align:left;margin-left:11pt;margin-top:-142.85pt;width:79.7pt;height:41.25pt;z-index:251657728;visibility:visible">
                  <v:imagedata r:id="rId7" o:title=""/>
                </v:shape>
              </w:pict>
            </w: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модель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Мощность    Вт.</w:t>
            </w:r>
          </w:p>
        </w:tc>
        <w:tc>
          <w:tcPr>
            <w:tcW w:w="1276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Диаметр</w:t>
            </w: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Вентиля-тора</w:t>
            </w:r>
          </w:p>
        </w:tc>
        <w:tc>
          <w:tcPr>
            <w:tcW w:w="1417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Длина  воздушной струи, м.</w:t>
            </w:r>
          </w:p>
        </w:tc>
        <w:tc>
          <w:tcPr>
            <w:tcW w:w="1418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Мощность оттайки, кВт.</w:t>
            </w:r>
          </w:p>
        </w:tc>
        <w:tc>
          <w:tcPr>
            <w:tcW w:w="1984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Размеры</w:t>
            </w: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Д*Ш*В</w:t>
            </w:r>
          </w:p>
        </w:tc>
        <w:tc>
          <w:tcPr>
            <w:tcW w:w="992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Цена, евро, €.</w:t>
            </w:r>
          </w:p>
        </w:tc>
      </w:tr>
      <w:tr w:rsidR="00240D6F" w:rsidRPr="005F52F3" w:rsidTr="005F52F3">
        <w:trPr>
          <w:trHeight w:val="277"/>
        </w:trPr>
        <w:tc>
          <w:tcPr>
            <w:tcW w:w="2376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b/>
              </w:rPr>
            </w:pPr>
            <w:r w:rsidRPr="005F52F3">
              <w:rPr>
                <w:rFonts w:cs="Raavi"/>
                <w:b/>
              </w:rPr>
              <w:t>Те=-8°С</w:t>
            </w: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sz w:val="24"/>
                <w:szCs w:val="24"/>
              </w:rPr>
            </w:pPr>
            <w:r w:rsidRPr="005F52F3">
              <w:rPr>
                <w:rFonts w:cs="Raavi"/>
                <w:b/>
                <w:lang w:val="en-US"/>
              </w:rPr>
              <w:t>DT1=</w:t>
            </w:r>
            <w:r w:rsidRPr="005F52F3">
              <w:rPr>
                <w:rFonts w:cs="Raavi"/>
                <w:b/>
              </w:rPr>
              <w:t>8</w:t>
            </w:r>
            <w:r w:rsidRPr="005F52F3">
              <w:rPr>
                <w:rFonts w:cs="Raavi"/>
                <w:b/>
                <w:lang w:val="en-US"/>
              </w:rPr>
              <w:t>K</w:t>
            </w:r>
          </w:p>
        </w:tc>
        <w:tc>
          <w:tcPr>
            <w:tcW w:w="1276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i/>
                <w:sz w:val="24"/>
                <w:szCs w:val="24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EG-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130АС4-А21С2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2200</w:t>
            </w:r>
          </w:p>
        </w:tc>
        <w:tc>
          <w:tcPr>
            <w:tcW w:w="12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1х300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0,8</w:t>
            </w:r>
          </w:p>
        </w:tc>
        <w:tc>
          <w:tcPr>
            <w:tcW w:w="1984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1150х685х245</w:t>
            </w:r>
          </w:p>
        </w:tc>
        <w:tc>
          <w:tcPr>
            <w:tcW w:w="992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532</w:t>
            </w: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i/>
                <w:sz w:val="24"/>
                <w:szCs w:val="24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EG-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130АЕ4-А21С3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2700</w:t>
            </w:r>
          </w:p>
        </w:tc>
        <w:tc>
          <w:tcPr>
            <w:tcW w:w="12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1х300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4,5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0,8</w:t>
            </w:r>
          </w:p>
        </w:tc>
        <w:tc>
          <w:tcPr>
            <w:tcW w:w="1984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1150х685х245</w:t>
            </w:r>
          </w:p>
        </w:tc>
        <w:tc>
          <w:tcPr>
            <w:tcW w:w="992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572</w:t>
            </w: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i/>
                <w:sz w:val="24"/>
                <w:szCs w:val="24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EG-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225АЕ4-А23С3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3000</w:t>
            </w:r>
          </w:p>
        </w:tc>
        <w:tc>
          <w:tcPr>
            <w:tcW w:w="12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2х254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2,9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1,2</w:t>
            </w:r>
          </w:p>
        </w:tc>
        <w:tc>
          <w:tcPr>
            <w:tcW w:w="1984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1500х685х245</w:t>
            </w:r>
          </w:p>
        </w:tc>
        <w:tc>
          <w:tcPr>
            <w:tcW w:w="992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700</w:t>
            </w: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i/>
                <w:sz w:val="24"/>
                <w:szCs w:val="24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EG-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325АВ4-А23С3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3600</w:t>
            </w:r>
          </w:p>
        </w:tc>
        <w:tc>
          <w:tcPr>
            <w:tcW w:w="12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3х254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3,6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1,8</w:t>
            </w:r>
          </w:p>
        </w:tc>
        <w:tc>
          <w:tcPr>
            <w:tcW w:w="1984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2100х685х245</w:t>
            </w:r>
          </w:p>
        </w:tc>
        <w:tc>
          <w:tcPr>
            <w:tcW w:w="992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813</w:t>
            </w:r>
          </w:p>
        </w:tc>
      </w:tr>
    </w:tbl>
    <w:p w:rsidR="00240D6F" w:rsidRDefault="00240D6F" w:rsidP="00475F20">
      <w:pPr>
        <w:pStyle w:val="NoSpacing"/>
        <w:rPr>
          <w:sz w:val="18"/>
          <w:szCs w:val="18"/>
        </w:rPr>
      </w:pPr>
    </w:p>
    <w:p w:rsidR="00240D6F" w:rsidRPr="00090E05" w:rsidRDefault="00240D6F" w:rsidP="001E7A38">
      <w:pPr>
        <w:pStyle w:val="NoSpacing"/>
        <w:jc w:val="center"/>
        <w:rPr>
          <w:sz w:val="18"/>
          <w:szCs w:val="18"/>
        </w:rPr>
      </w:pPr>
    </w:p>
    <w:tbl>
      <w:tblPr>
        <w:tblpPr w:leftFromText="180" w:rightFromText="180" w:vertAnchor="page" w:horzAnchor="margin" w:tblpY="2806"/>
        <w:tblW w:w="108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2376"/>
        <w:gridCol w:w="1418"/>
        <w:gridCol w:w="1276"/>
        <w:gridCol w:w="1417"/>
        <w:gridCol w:w="1418"/>
        <w:gridCol w:w="1984"/>
        <w:gridCol w:w="992"/>
      </w:tblGrid>
      <w:tr w:rsidR="00240D6F" w:rsidRPr="005F52F3" w:rsidTr="005F52F3">
        <w:trPr>
          <w:trHeight w:val="694"/>
        </w:trPr>
        <w:tc>
          <w:tcPr>
            <w:tcW w:w="2376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" o:spid="_x0000_s1029" type="#_x0000_t75" style="position:absolute;left:0;text-align:left;margin-left:11pt;margin-top:-362.85pt;width:79.7pt;height:41.25pt;z-index:251656704;visibility:visible">
                  <v:imagedata r:id="rId7" o:title=""/>
                </v:shape>
              </w:pict>
            </w: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  <w:p w:rsidR="00240D6F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  <w:lang w:val="en-US"/>
              </w:rPr>
            </w:pP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модель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Мощность    Вт.</w:t>
            </w:r>
          </w:p>
        </w:tc>
        <w:tc>
          <w:tcPr>
            <w:tcW w:w="1276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Диаметр</w:t>
            </w: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Вентиля-тора</w:t>
            </w:r>
          </w:p>
        </w:tc>
        <w:tc>
          <w:tcPr>
            <w:tcW w:w="1417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Длина  воздушной струи, м.</w:t>
            </w:r>
          </w:p>
        </w:tc>
        <w:tc>
          <w:tcPr>
            <w:tcW w:w="1418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Мощность оттайки, кВт.</w:t>
            </w:r>
          </w:p>
        </w:tc>
        <w:tc>
          <w:tcPr>
            <w:tcW w:w="1984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Размеры</w:t>
            </w: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Д*Ш*В</w:t>
            </w:r>
          </w:p>
        </w:tc>
        <w:tc>
          <w:tcPr>
            <w:tcW w:w="992" w:type="dxa"/>
            <w:vMerge w:val="restart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5F52F3">
              <w:rPr>
                <w:rFonts w:cs="Raavi"/>
                <w:sz w:val="24"/>
                <w:szCs w:val="24"/>
              </w:rPr>
              <w:t>Цена, евро, €.</w:t>
            </w:r>
          </w:p>
        </w:tc>
      </w:tr>
      <w:tr w:rsidR="00240D6F" w:rsidRPr="005F52F3" w:rsidTr="005F52F3">
        <w:trPr>
          <w:trHeight w:val="277"/>
        </w:trPr>
        <w:tc>
          <w:tcPr>
            <w:tcW w:w="2376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b/>
              </w:rPr>
            </w:pPr>
            <w:r w:rsidRPr="005F52F3">
              <w:rPr>
                <w:rFonts w:cs="Raavi"/>
                <w:b/>
              </w:rPr>
              <w:t>Те=-25°С</w:t>
            </w:r>
          </w:p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sz w:val="24"/>
                <w:szCs w:val="24"/>
              </w:rPr>
            </w:pPr>
            <w:r w:rsidRPr="005F52F3">
              <w:rPr>
                <w:rFonts w:cs="Raavi"/>
                <w:b/>
                <w:lang w:val="en-US"/>
              </w:rPr>
              <w:t>DT1=</w:t>
            </w:r>
            <w:r w:rsidRPr="005F52F3">
              <w:rPr>
                <w:rFonts w:cs="Raavi"/>
                <w:b/>
              </w:rPr>
              <w:t>7</w:t>
            </w:r>
            <w:r w:rsidRPr="005F52F3">
              <w:rPr>
                <w:rFonts w:cs="Raavi"/>
                <w:b/>
                <w:lang w:val="en-US"/>
              </w:rPr>
              <w:t>K</w:t>
            </w:r>
          </w:p>
        </w:tc>
        <w:tc>
          <w:tcPr>
            <w:tcW w:w="1276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i/>
                <w:sz w:val="24"/>
                <w:szCs w:val="24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EG-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130АС7-А21С2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1400</w:t>
            </w:r>
          </w:p>
        </w:tc>
        <w:tc>
          <w:tcPr>
            <w:tcW w:w="12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1х300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5,3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1,6</w:t>
            </w:r>
          </w:p>
        </w:tc>
        <w:tc>
          <w:tcPr>
            <w:tcW w:w="1984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1150х685х245</w:t>
            </w:r>
          </w:p>
        </w:tc>
        <w:tc>
          <w:tcPr>
            <w:tcW w:w="992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564</w:t>
            </w: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i/>
                <w:sz w:val="24"/>
                <w:szCs w:val="24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EG-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130АЕ7-А21С2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1800</w:t>
            </w:r>
          </w:p>
        </w:tc>
        <w:tc>
          <w:tcPr>
            <w:tcW w:w="12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1х300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4,8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1,6</w:t>
            </w:r>
          </w:p>
        </w:tc>
        <w:tc>
          <w:tcPr>
            <w:tcW w:w="1984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1150х685х245</w:t>
            </w:r>
          </w:p>
        </w:tc>
        <w:tc>
          <w:tcPr>
            <w:tcW w:w="992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605</w:t>
            </w: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i/>
                <w:sz w:val="24"/>
                <w:szCs w:val="24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EG-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225АЕ7-А23С3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2200</w:t>
            </w:r>
          </w:p>
        </w:tc>
        <w:tc>
          <w:tcPr>
            <w:tcW w:w="12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2х254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3,2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2,4</w:t>
            </w:r>
          </w:p>
        </w:tc>
        <w:tc>
          <w:tcPr>
            <w:tcW w:w="1984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1500х685х245</w:t>
            </w:r>
          </w:p>
        </w:tc>
        <w:tc>
          <w:tcPr>
            <w:tcW w:w="992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735</w:t>
            </w:r>
          </w:p>
        </w:tc>
      </w:tr>
      <w:tr w:rsidR="00240D6F" w:rsidRPr="005F52F3" w:rsidTr="005F52F3">
        <w:tc>
          <w:tcPr>
            <w:tcW w:w="23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b/>
                <w:i/>
                <w:sz w:val="24"/>
                <w:szCs w:val="24"/>
              </w:rPr>
            </w:pPr>
            <w:r w:rsidRPr="005F52F3">
              <w:rPr>
                <w:rFonts w:cs="Raavi"/>
                <w:b/>
                <w:i/>
                <w:sz w:val="24"/>
                <w:szCs w:val="24"/>
                <w:lang w:val="en-US"/>
              </w:rPr>
              <w:t>EG-</w:t>
            </w:r>
            <w:r w:rsidRPr="005F52F3">
              <w:rPr>
                <w:rFonts w:cs="Raavi"/>
                <w:b/>
                <w:i/>
                <w:sz w:val="24"/>
                <w:szCs w:val="24"/>
              </w:rPr>
              <w:t>230АС7-А21С4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2800</w:t>
            </w:r>
          </w:p>
        </w:tc>
        <w:tc>
          <w:tcPr>
            <w:tcW w:w="1276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2х300</w:t>
            </w:r>
          </w:p>
        </w:tc>
        <w:tc>
          <w:tcPr>
            <w:tcW w:w="1417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5,3</w:t>
            </w:r>
          </w:p>
        </w:tc>
        <w:tc>
          <w:tcPr>
            <w:tcW w:w="1418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3,2</w:t>
            </w:r>
          </w:p>
        </w:tc>
        <w:tc>
          <w:tcPr>
            <w:tcW w:w="1984" w:type="dxa"/>
            <w:shd w:val="clear" w:color="auto" w:fill="F4F4F4"/>
          </w:tcPr>
          <w:p w:rsidR="00240D6F" w:rsidRPr="005F52F3" w:rsidRDefault="00240D6F" w:rsidP="005F52F3">
            <w:pPr>
              <w:spacing w:after="0" w:line="240" w:lineRule="auto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2000х685х245</w:t>
            </w:r>
          </w:p>
        </w:tc>
        <w:tc>
          <w:tcPr>
            <w:tcW w:w="992" w:type="dxa"/>
            <w:shd w:val="clear" w:color="auto" w:fill="F4F4F4"/>
          </w:tcPr>
          <w:p w:rsidR="00240D6F" w:rsidRPr="005F52F3" w:rsidRDefault="00240D6F" w:rsidP="005F52F3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5F52F3">
              <w:rPr>
                <w:rFonts w:cs="Raavi"/>
                <w:i/>
                <w:sz w:val="24"/>
                <w:szCs w:val="24"/>
              </w:rPr>
              <w:t>954</w:t>
            </w:r>
          </w:p>
        </w:tc>
      </w:tr>
    </w:tbl>
    <w:p w:rsidR="00240D6F" w:rsidRPr="00EA6677" w:rsidRDefault="00240D6F" w:rsidP="005E454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240D6F" w:rsidRDefault="00240D6F" w:rsidP="00835C65">
      <w:pPr>
        <w:pStyle w:val="NoSpacing"/>
        <w:rPr>
          <w:sz w:val="36"/>
          <w:szCs w:val="36"/>
        </w:rPr>
      </w:pPr>
      <w:r>
        <w:rPr>
          <w:sz w:val="28"/>
          <w:szCs w:val="28"/>
        </w:rPr>
        <w:br w:type="page"/>
      </w:r>
    </w:p>
    <w:p w:rsidR="00240D6F" w:rsidRPr="009B2DEF" w:rsidRDefault="00240D6F" w:rsidP="00835C65">
      <w:pPr>
        <w:pStyle w:val="NoSpacing"/>
        <w:rPr>
          <w:color w:val="FF0000"/>
          <w:sz w:val="36"/>
          <w:szCs w:val="36"/>
        </w:rPr>
      </w:pPr>
      <w:r w:rsidRPr="004E4072">
        <w:rPr>
          <w:color w:val="FF0000"/>
          <w:sz w:val="36"/>
          <w:szCs w:val="36"/>
        </w:rPr>
        <w:t xml:space="preserve">                      </w:t>
      </w:r>
      <w:r w:rsidRPr="0022778E">
        <w:rPr>
          <w:sz w:val="36"/>
          <w:szCs w:val="36"/>
        </w:rPr>
        <w:t>Кубические  воздухоохладитель</w:t>
      </w:r>
      <w:r w:rsidRPr="0022778E">
        <w:rPr>
          <w:b/>
          <w:sz w:val="36"/>
          <w:szCs w:val="36"/>
        </w:rPr>
        <w:t xml:space="preserve">  </w:t>
      </w:r>
      <w:r w:rsidRPr="0022778E">
        <w:rPr>
          <w:rFonts w:cs="Raavi"/>
          <w:color w:val="1C1C1C"/>
          <w:sz w:val="36"/>
          <w:szCs w:val="36"/>
          <w:lang w:val="en-US"/>
        </w:rPr>
        <w:t>Karyer</w:t>
      </w:r>
      <w:r w:rsidRPr="0022778E">
        <w:rPr>
          <w:rFonts w:cs="Raavi"/>
          <w:color w:val="1C1C1C"/>
          <w:sz w:val="36"/>
          <w:szCs w:val="36"/>
        </w:rPr>
        <w:t xml:space="preserve">  (</w:t>
      </w:r>
      <w:r w:rsidRPr="0022778E">
        <w:rPr>
          <w:rFonts w:cs="Raavi"/>
          <w:color w:val="1C1C1C"/>
          <w:sz w:val="36"/>
          <w:szCs w:val="36"/>
          <w:lang w:val="en-US"/>
        </w:rPr>
        <w:t>T</w:t>
      </w:r>
      <w:r w:rsidRPr="0022778E">
        <w:rPr>
          <w:rFonts w:cs="Raavi"/>
          <w:color w:val="1C1C1C"/>
          <w:sz w:val="36"/>
          <w:szCs w:val="36"/>
        </w:rPr>
        <w:t>урция)</w:t>
      </w:r>
    </w:p>
    <w:p w:rsidR="00240D6F" w:rsidRDefault="00240D6F" w:rsidP="00835C65">
      <w:pPr>
        <w:pStyle w:val="NoSpacing"/>
        <w:jc w:val="center"/>
        <w:rPr>
          <w:b/>
          <w:sz w:val="36"/>
          <w:szCs w:val="36"/>
        </w:rPr>
      </w:pPr>
      <w:r w:rsidRPr="0022778E">
        <w:rPr>
          <w:b/>
          <w:sz w:val="36"/>
          <w:szCs w:val="36"/>
        </w:rPr>
        <w:t xml:space="preserve">серия </w:t>
      </w:r>
      <w:r w:rsidRPr="0022778E">
        <w:rPr>
          <w:b/>
          <w:sz w:val="36"/>
          <w:szCs w:val="36"/>
          <w:lang w:val="en-US"/>
        </w:rPr>
        <w:t>E</w:t>
      </w:r>
      <w:r w:rsidRPr="0022778E">
        <w:rPr>
          <w:b/>
          <w:sz w:val="36"/>
          <w:szCs w:val="36"/>
        </w:rPr>
        <w:t>А</w:t>
      </w:r>
    </w:p>
    <w:p w:rsidR="00240D6F" w:rsidRPr="001C537C" w:rsidRDefault="00240D6F" w:rsidP="00835C65">
      <w:pPr>
        <w:pStyle w:val="NoSpacing"/>
        <w:jc w:val="center"/>
        <w:rPr>
          <w:b/>
          <w:sz w:val="28"/>
          <w:szCs w:val="28"/>
        </w:rPr>
      </w:pPr>
    </w:p>
    <w:p w:rsidR="00240D6F" w:rsidRPr="001C537C" w:rsidRDefault="00240D6F" w:rsidP="00835C65">
      <w:pPr>
        <w:rPr>
          <w:sz w:val="28"/>
          <w:szCs w:val="28"/>
        </w:rPr>
      </w:pPr>
      <w:r w:rsidRPr="001C537C">
        <w:rPr>
          <w:sz w:val="28"/>
          <w:szCs w:val="28"/>
        </w:rPr>
        <w:t xml:space="preserve">Шаг  ребра  </w:t>
      </w:r>
      <w:smartTag w:uri="urn:schemas-microsoft-com:office:smarttags" w:element="metricconverter">
        <w:smartTagPr>
          <w:attr w:name="ProductID" w:val="6.0 мм"/>
        </w:smartTagPr>
        <w:r w:rsidRPr="001C537C">
          <w:rPr>
            <w:sz w:val="28"/>
            <w:szCs w:val="28"/>
          </w:rPr>
          <w:t>6.0 мм</w:t>
        </w:r>
      </w:smartTag>
      <w:r w:rsidRPr="001C537C">
        <w:rPr>
          <w:sz w:val="28"/>
          <w:szCs w:val="28"/>
        </w:rPr>
        <w:t>.</w:t>
      </w: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1559"/>
        <w:gridCol w:w="1701"/>
        <w:gridCol w:w="1418"/>
        <w:gridCol w:w="1456"/>
        <w:gridCol w:w="1595"/>
        <w:gridCol w:w="1059"/>
      </w:tblGrid>
      <w:tr w:rsidR="00240D6F" w:rsidRPr="00930E9F" w:rsidTr="00B05431">
        <w:tc>
          <w:tcPr>
            <w:tcW w:w="2127" w:type="dxa"/>
            <w:vMerge w:val="restart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5" o:spid="_x0000_s1030" type="#_x0000_t75" style="position:absolute;left:0;text-align:left;margin-left:3.6pt;margin-top:6.5pt;width:76.5pt;height:51pt;z-index:251659776;visibility:visible">
                  <v:imagedata r:id="rId8" o:title=""/>
                </v:shape>
              </w:pict>
            </w:r>
          </w:p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</w:p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</w:p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</w:p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930E9F">
              <w:rPr>
                <w:rFonts w:cs="Raavi"/>
                <w:sz w:val="24"/>
                <w:szCs w:val="24"/>
              </w:rPr>
              <w:t>модель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930E9F">
              <w:rPr>
                <w:rFonts w:cs="Raavi"/>
                <w:sz w:val="24"/>
                <w:szCs w:val="24"/>
              </w:rPr>
              <w:t>Мощность    кВт.</w:t>
            </w:r>
          </w:p>
        </w:tc>
        <w:tc>
          <w:tcPr>
            <w:tcW w:w="1701" w:type="dxa"/>
            <w:vMerge w:val="restart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930E9F">
              <w:rPr>
                <w:rFonts w:cs="Raavi"/>
                <w:sz w:val="24"/>
                <w:szCs w:val="24"/>
              </w:rPr>
              <w:t>Диаметр</w:t>
            </w:r>
          </w:p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930E9F">
              <w:rPr>
                <w:rFonts w:cs="Raavi"/>
                <w:sz w:val="24"/>
                <w:szCs w:val="24"/>
              </w:rPr>
              <w:t>Вентилятора, мм.</w:t>
            </w:r>
          </w:p>
        </w:tc>
        <w:tc>
          <w:tcPr>
            <w:tcW w:w="1418" w:type="dxa"/>
            <w:vMerge w:val="restart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930E9F">
              <w:rPr>
                <w:rFonts w:cs="Raavi"/>
                <w:sz w:val="24"/>
                <w:szCs w:val="24"/>
              </w:rPr>
              <w:t>Длина  воздушной струи, м.</w:t>
            </w:r>
          </w:p>
        </w:tc>
        <w:tc>
          <w:tcPr>
            <w:tcW w:w="1456" w:type="dxa"/>
            <w:vMerge w:val="restart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930E9F">
              <w:rPr>
                <w:rFonts w:cs="Raavi"/>
                <w:sz w:val="24"/>
                <w:szCs w:val="24"/>
              </w:rPr>
              <w:t>Мощность оттайки, кВт.</w:t>
            </w:r>
          </w:p>
        </w:tc>
        <w:tc>
          <w:tcPr>
            <w:tcW w:w="1595" w:type="dxa"/>
            <w:vMerge w:val="restart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930E9F">
              <w:rPr>
                <w:rFonts w:cs="Raavi"/>
                <w:sz w:val="24"/>
                <w:szCs w:val="24"/>
              </w:rPr>
              <w:t>Размеры</w:t>
            </w:r>
          </w:p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930E9F">
              <w:rPr>
                <w:rFonts w:cs="Raavi"/>
                <w:sz w:val="24"/>
                <w:szCs w:val="24"/>
              </w:rPr>
              <w:t>Д*Ш*В</w:t>
            </w:r>
          </w:p>
        </w:tc>
        <w:tc>
          <w:tcPr>
            <w:tcW w:w="1059" w:type="dxa"/>
            <w:vMerge w:val="restart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930E9F">
              <w:rPr>
                <w:rFonts w:cs="Raavi"/>
                <w:sz w:val="24"/>
                <w:szCs w:val="24"/>
              </w:rPr>
              <w:t>Цена, евро, €.</w:t>
            </w:r>
          </w:p>
        </w:tc>
      </w:tr>
      <w:tr w:rsidR="00240D6F" w:rsidRPr="00930E9F" w:rsidTr="00B05431">
        <w:tc>
          <w:tcPr>
            <w:tcW w:w="2127" w:type="dxa"/>
            <w:vMerge/>
          </w:tcPr>
          <w:p w:rsidR="00240D6F" w:rsidRPr="00930E9F" w:rsidRDefault="00240D6F" w:rsidP="00B05431">
            <w:pPr>
              <w:spacing w:after="0" w:line="240" w:lineRule="auto"/>
            </w:pPr>
          </w:p>
        </w:tc>
        <w:tc>
          <w:tcPr>
            <w:tcW w:w="1559" w:type="dxa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b/>
              </w:rPr>
            </w:pPr>
            <w:r w:rsidRPr="00930E9F">
              <w:rPr>
                <w:rFonts w:cs="Raavi"/>
                <w:b/>
              </w:rPr>
              <w:t>Те=-8°С</w:t>
            </w:r>
          </w:p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rPr>
                <w:rFonts w:cs="Raavi"/>
                <w:b/>
                <w:lang w:val="en-US"/>
              </w:rPr>
              <w:t>DT1=</w:t>
            </w:r>
            <w:r w:rsidRPr="00930E9F">
              <w:rPr>
                <w:rFonts w:cs="Raavi"/>
                <w:b/>
              </w:rPr>
              <w:t>8</w:t>
            </w:r>
            <w:r w:rsidRPr="00930E9F">
              <w:rPr>
                <w:rFonts w:cs="Raavi"/>
                <w:b/>
                <w:lang w:val="en-US"/>
              </w:rPr>
              <w:t>K</w:t>
            </w:r>
          </w:p>
        </w:tc>
        <w:tc>
          <w:tcPr>
            <w:tcW w:w="1701" w:type="dxa"/>
            <w:vMerge/>
          </w:tcPr>
          <w:p w:rsidR="00240D6F" w:rsidRPr="00930E9F" w:rsidRDefault="00240D6F" w:rsidP="00B05431">
            <w:pPr>
              <w:spacing w:after="0" w:line="240" w:lineRule="auto"/>
            </w:pPr>
          </w:p>
        </w:tc>
        <w:tc>
          <w:tcPr>
            <w:tcW w:w="1418" w:type="dxa"/>
            <w:vMerge/>
          </w:tcPr>
          <w:p w:rsidR="00240D6F" w:rsidRPr="00930E9F" w:rsidRDefault="00240D6F" w:rsidP="00B05431">
            <w:pPr>
              <w:spacing w:after="0" w:line="240" w:lineRule="auto"/>
            </w:pPr>
          </w:p>
        </w:tc>
        <w:tc>
          <w:tcPr>
            <w:tcW w:w="1456" w:type="dxa"/>
            <w:vMerge/>
          </w:tcPr>
          <w:p w:rsidR="00240D6F" w:rsidRPr="00930E9F" w:rsidRDefault="00240D6F" w:rsidP="00B05431">
            <w:pPr>
              <w:spacing w:after="0" w:line="240" w:lineRule="auto"/>
            </w:pPr>
          </w:p>
        </w:tc>
        <w:tc>
          <w:tcPr>
            <w:tcW w:w="1595" w:type="dxa"/>
            <w:vMerge/>
          </w:tcPr>
          <w:p w:rsidR="00240D6F" w:rsidRPr="00930E9F" w:rsidRDefault="00240D6F" w:rsidP="00B05431">
            <w:pPr>
              <w:spacing w:after="0" w:line="240" w:lineRule="auto"/>
            </w:pPr>
          </w:p>
        </w:tc>
        <w:tc>
          <w:tcPr>
            <w:tcW w:w="1059" w:type="dxa"/>
            <w:vMerge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ЕА-130АС6-А05С1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1х300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6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1,68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727х517х445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930E9F">
              <w:rPr>
                <w:rFonts w:cs="Raavi"/>
                <w:i/>
                <w:sz w:val="24"/>
                <w:szCs w:val="24"/>
              </w:rPr>
              <w:t>492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ЕА-130ВС6-А05С2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2,2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1х300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6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2,2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867х517х445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930E9F">
              <w:rPr>
                <w:rFonts w:cs="Raavi"/>
                <w:i/>
                <w:sz w:val="24"/>
                <w:szCs w:val="24"/>
              </w:rPr>
              <w:t>544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ЕА-130АЕ6-А01С2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2,5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1х300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6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1,68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727х567х445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930E9F">
              <w:rPr>
                <w:rFonts w:cs="Raavi"/>
                <w:i/>
                <w:sz w:val="24"/>
                <w:szCs w:val="24"/>
              </w:rPr>
              <w:t>695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  <w:lang w:val="en-US"/>
              </w:rPr>
            </w:pPr>
            <w:r w:rsidRPr="00930E9F">
              <w:rPr>
                <w:b/>
              </w:rPr>
              <w:t>ЕА-135АС6-А01С2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3,3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1х350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10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2,0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807х523х525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700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ЕА-230АС6-А05С2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3,9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2х300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6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3,2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1107х517х445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788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  <w:lang w:val="en-US"/>
              </w:rPr>
              <w:t>EA-140</w:t>
            </w:r>
            <w:r w:rsidRPr="00930E9F">
              <w:rPr>
                <w:b/>
              </w:rPr>
              <w:t>АС6-А01С2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4,4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1х400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12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2,75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687х586х605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822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ЕА-230ВС6-А01С3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4,7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2х300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7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4,0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1307х517х445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965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</w:t>
            </w:r>
            <w:r w:rsidRPr="00930E9F">
              <w:rPr>
                <w:b/>
                <w:lang w:val="en-US"/>
              </w:rPr>
              <w:t>230</w:t>
            </w:r>
            <w:r w:rsidRPr="00930E9F">
              <w:rPr>
                <w:b/>
              </w:rPr>
              <w:t>АЕ</w:t>
            </w:r>
            <w:r w:rsidRPr="00930E9F">
              <w:rPr>
                <w:b/>
                <w:lang w:val="en-US"/>
              </w:rPr>
              <w:t>6-</w:t>
            </w:r>
            <w:r w:rsidRPr="00930E9F">
              <w:rPr>
                <w:b/>
              </w:rPr>
              <w:t>А</w:t>
            </w:r>
            <w:r w:rsidRPr="00930E9F">
              <w:rPr>
                <w:b/>
                <w:lang w:val="en-US"/>
              </w:rPr>
              <w:t>01C3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5,1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2х300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6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3,2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1107х567х445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1025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ЕА-230ВЕ6-А05С3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5,5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2х300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6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1307х567х445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1028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ЕА-330АС6-А05С4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6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3х300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6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5,2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1607х567х445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1120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ЕА-235АС6-А01С3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7,1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2х350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10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</w:pPr>
            <w:r w:rsidRPr="00930E9F">
              <w:t xml:space="preserve"> 1307х523х525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1135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ЕА-150АС6-А01С4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7,7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1х500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21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4,25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1157х590х685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1240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ЕА-235АЕ6-А01С4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8,8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2х350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9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5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1307х573х525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1328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ЕА-235А</w:t>
            </w:r>
            <w:r w:rsidRPr="00930E9F">
              <w:rPr>
                <w:b/>
                <w:lang w:val="en-US"/>
              </w:rPr>
              <w:t>G</w:t>
            </w:r>
            <w:r w:rsidRPr="00930E9F">
              <w:rPr>
                <w:b/>
              </w:rPr>
              <w:t>6-А01С6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9,5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2х350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9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5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1307х623х525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1590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ЕА-335АС6-А01С6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9,9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3х350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10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6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1807х523х525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1600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ЕА-240АЕ6-А01С6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10,7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2х400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6,6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1407х636х605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1665</w:t>
            </w:r>
          </w:p>
        </w:tc>
      </w:tr>
      <w:tr w:rsidR="00240D6F" w:rsidRPr="00930E9F" w:rsidTr="00B05431">
        <w:tc>
          <w:tcPr>
            <w:tcW w:w="9856" w:type="dxa"/>
            <w:gridSpan w:val="6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ЕА-150А</w:t>
            </w:r>
            <w:r w:rsidRPr="00930E9F">
              <w:rPr>
                <w:b/>
                <w:lang w:val="en-US"/>
              </w:rPr>
              <w:t>G</w:t>
            </w:r>
            <w:r w:rsidRPr="00930E9F">
              <w:rPr>
                <w:b/>
              </w:rPr>
              <w:t>6-А01С7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11,5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1х500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17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6,8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1157х690х685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1763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  <w:lang w:val="en-US"/>
              </w:rPr>
            </w:pPr>
            <w:r w:rsidRPr="00930E9F">
              <w:rPr>
                <w:b/>
              </w:rPr>
              <w:t>ЕА-150</w:t>
            </w:r>
            <w:r w:rsidRPr="00930E9F">
              <w:rPr>
                <w:b/>
                <w:lang w:val="en-US"/>
              </w:rPr>
              <w:t>AG6-A02C7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12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1х500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19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6,8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1157х690х695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1770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ЕА-335АЕ6-А01С6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13,2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3х350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9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7,5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1807х573х525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1833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ЕА-435АС6-А01С6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14,2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4х350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10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8,0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2307х523х525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1958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ЕА-250АС6-А01С8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15,4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2х500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21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8,5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2007х590х685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2090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ЕА-250АС6-А02С8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16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2х500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22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8,5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2007х590х685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2104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ЕА-440АС6-А01С9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17,3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4х400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12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2507х586х605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2420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ЕА-340А</w:t>
            </w:r>
            <w:r w:rsidRPr="00930E9F">
              <w:rPr>
                <w:b/>
                <w:lang w:val="en-US"/>
              </w:rPr>
              <w:t>G</w:t>
            </w:r>
            <w:r w:rsidRPr="00930E9F">
              <w:rPr>
                <w:b/>
              </w:rPr>
              <w:t>6-А01С11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18,4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3х400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10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13,2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1957х686х605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2668</w:t>
            </w:r>
          </w:p>
        </w:tc>
      </w:tr>
      <w:tr w:rsidR="00240D6F" w:rsidRPr="00930E9F" w:rsidTr="00B05431">
        <w:trPr>
          <w:trHeight w:val="265"/>
        </w:trPr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ЕА-250АЕ6-А01С12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19,9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2х500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19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11,9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2007х640х685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2760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ЕА-535АЕ6-А01С12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21,5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5х350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9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12,5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2807х573х525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2863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ЕА-540АС6-А01С9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22,1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5х400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12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13,75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3057х586х605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3006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ЕА-345АЕ6-А01С11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23,4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3х450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16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12,6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2407х640х645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3010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ЕА-350АС6-А02С10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24,4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3х500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22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12,75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2857х590х685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3020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ЕА-350АЕ6-А02С16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25,3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3х500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14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17,85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2857х640х685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3640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  <w:lang w:val="en-US"/>
              </w:rPr>
            </w:pPr>
            <w:r w:rsidRPr="00930E9F">
              <w:rPr>
                <w:b/>
              </w:rPr>
              <w:t>ЕА-345А</w:t>
            </w:r>
            <w:r w:rsidRPr="00930E9F">
              <w:rPr>
                <w:b/>
                <w:lang w:val="en-US"/>
              </w:rPr>
              <w:t>G6-A01C15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26,5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3х450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15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16,8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2407х690х645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3650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ЕА-540АЕ6-А01С14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27,8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5х400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16,5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3057х636х605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3810</w:t>
            </w:r>
          </w:p>
        </w:tc>
      </w:tr>
      <w:tr w:rsidR="00240D6F" w:rsidRPr="00930E9F" w:rsidTr="00B05431">
        <w:trPr>
          <w:trHeight w:val="297"/>
        </w:trPr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ЕА-350АЕ6-А01С16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</w:pPr>
            <w:r w:rsidRPr="00930E9F">
              <w:t xml:space="preserve">       30,7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</w:pPr>
            <w:r w:rsidRPr="00930E9F">
              <w:t xml:space="preserve">         3х500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</w:pPr>
            <w:r w:rsidRPr="00930E9F">
              <w:t xml:space="preserve">            19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</w:pPr>
            <w:r w:rsidRPr="00930E9F">
              <w:t xml:space="preserve">          17,85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</w:pPr>
            <w:r w:rsidRPr="00930E9F">
              <w:t xml:space="preserve"> 2857х640х685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</w:pPr>
            <w:r w:rsidRPr="00930E9F">
              <w:t xml:space="preserve">    3850</w:t>
            </w:r>
          </w:p>
        </w:tc>
      </w:tr>
      <w:tr w:rsidR="00240D6F" w:rsidRPr="00930E9F" w:rsidTr="00B05431">
        <w:trPr>
          <w:trHeight w:val="286"/>
        </w:trPr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ЕА-350АЕ6-А02С16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32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3х500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20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17,85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2857х640х685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3900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  <w:lang w:val="en-US"/>
              </w:rPr>
            </w:pPr>
            <w:r w:rsidRPr="00930E9F">
              <w:rPr>
                <w:b/>
              </w:rPr>
              <w:t>ЕА-350А</w:t>
            </w:r>
            <w:r w:rsidRPr="00930E9F">
              <w:rPr>
                <w:b/>
                <w:lang w:val="en-US"/>
              </w:rPr>
              <w:t>G6-A01C21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34,8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3х500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17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20,4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2857х690х685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4350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  <w:lang w:val="en-US"/>
              </w:rPr>
            </w:pPr>
            <w:r w:rsidRPr="00930E9F">
              <w:rPr>
                <w:b/>
              </w:rPr>
              <w:t>ЕА-350А</w:t>
            </w:r>
            <w:r w:rsidRPr="00930E9F">
              <w:rPr>
                <w:b/>
                <w:lang w:val="en-US"/>
              </w:rPr>
              <w:t>G6-A02C21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36,5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3х500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19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20,4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2857х690х685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4370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  <w:lang w:val="en-US"/>
              </w:rPr>
              <w:t>EA-450</w:t>
            </w:r>
            <w:r w:rsidRPr="00930E9F">
              <w:rPr>
                <w:b/>
              </w:rPr>
              <w:t>АЕ6-А01С24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39,9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4х500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19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23,8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3707х640х685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4650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ЕА-450АЕ6-А02С24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41,7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4х500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20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23,8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3707х640х685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4720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  <w:lang w:val="en-US"/>
              </w:rPr>
            </w:pPr>
            <w:r w:rsidRPr="00930E9F">
              <w:rPr>
                <w:b/>
              </w:rPr>
              <w:t>ЕА-450А</w:t>
            </w:r>
            <w:r w:rsidRPr="00930E9F">
              <w:rPr>
                <w:b/>
                <w:lang w:val="en-US"/>
              </w:rPr>
              <w:t>G6-A01C32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45,5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4х500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17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27,2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3707х690х685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5463</w:t>
            </w:r>
          </w:p>
        </w:tc>
      </w:tr>
      <w:tr w:rsidR="00240D6F" w:rsidRPr="00930E9F" w:rsidTr="00B05431">
        <w:tc>
          <w:tcPr>
            <w:tcW w:w="2127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  <w:lang w:val="en-US"/>
              </w:rPr>
            </w:pPr>
            <w:r w:rsidRPr="00930E9F">
              <w:rPr>
                <w:b/>
              </w:rPr>
              <w:t>ЕА-450</w:t>
            </w:r>
            <w:r w:rsidRPr="00930E9F">
              <w:rPr>
                <w:b/>
                <w:lang w:val="en-US"/>
              </w:rPr>
              <w:t>AG6-A02C32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47,5</w:t>
            </w:r>
          </w:p>
        </w:tc>
        <w:tc>
          <w:tcPr>
            <w:tcW w:w="1701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4х500</w:t>
            </w:r>
          </w:p>
        </w:tc>
        <w:tc>
          <w:tcPr>
            <w:tcW w:w="141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19</w:t>
            </w:r>
          </w:p>
        </w:tc>
        <w:tc>
          <w:tcPr>
            <w:tcW w:w="1456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27,2</w:t>
            </w:r>
          </w:p>
        </w:tc>
        <w:tc>
          <w:tcPr>
            <w:tcW w:w="1595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3707х690х685</w:t>
            </w:r>
          </w:p>
        </w:tc>
        <w:tc>
          <w:tcPr>
            <w:tcW w:w="10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5590</w:t>
            </w:r>
          </w:p>
        </w:tc>
      </w:tr>
    </w:tbl>
    <w:p w:rsidR="00240D6F" w:rsidRDefault="00240D6F" w:rsidP="00835C65"/>
    <w:p w:rsidR="00240D6F" w:rsidRDefault="00240D6F" w:rsidP="00835C65"/>
    <w:p w:rsidR="00240D6F" w:rsidRDefault="00240D6F" w:rsidP="00835C65"/>
    <w:p w:rsidR="00240D6F" w:rsidRDefault="00240D6F" w:rsidP="00835C65"/>
    <w:p w:rsidR="00240D6F" w:rsidRDefault="00240D6F" w:rsidP="00835C65"/>
    <w:p w:rsidR="00240D6F" w:rsidRPr="001C537C" w:rsidRDefault="00240D6F" w:rsidP="00835C65">
      <w:pPr>
        <w:rPr>
          <w:sz w:val="28"/>
          <w:szCs w:val="28"/>
        </w:rPr>
      </w:pPr>
      <w:r>
        <w:rPr>
          <w:sz w:val="28"/>
          <w:szCs w:val="28"/>
        </w:rPr>
        <w:t xml:space="preserve">Шаг  ребра  </w:t>
      </w:r>
      <w:smartTag w:uri="urn:schemas-microsoft-com:office:smarttags" w:element="metricconverter">
        <w:smartTagPr>
          <w:attr w:name="ProductID" w:val="8.0 мм"/>
        </w:smartTagPr>
        <w:r>
          <w:rPr>
            <w:sz w:val="28"/>
            <w:szCs w:val="28"/>
          </w:rPr>
          <w:t>8</w:t>
        </w:r>
        <w:r w:rsidRPr="001C537C">
          <w:rPr>
            <w:sz w:val="28"/>
            <w:szCs w:val="28"/>
          </w:rPr>
          <w:t>.0 мм</w:t>
        </w:r>
      </w:smartTag>
      <w:r w:rsidRPr="001C537C">
        <w:rPr>
          <w:sz w:val="28"/>
          <w:szCs w:val="28"/>
        </w:rPr>
        <w:t>.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71"/>
        <w:gridCol w:w="1290"/>
        <w:gridCol w:w="1574"/>
        <w:gridCol w:w="1698"/>
        <w:gridCol w:w="1557"/>
        <w:gridCol w:w="1559"/>
        <w:gridCol w:w="1132"/>
      </w:tblGrid>
      <w:tr w:rsidR="00240D6F" w:rsidRPr="00930E9F" w:rsidTr="00B05431">
        <w:tc>
          <w:tcPr>
            <w:tcW w:w="2071" w:type="dxa"/>
            <w:vMerge w:val="restart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</w:p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930E9F">
              <w:rPr>
                <w:rFonts w:cs="Raavi"/>
                <w:sz w:val="24"/>
                <w:szCs w:val="24"/>
              </w:rPr>
              <w:t>Модель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930E9F">
              <w:rPr>
                <w:rFonts w:cs="Raavi"/>
                <w:sz w:val="24"/>
                <w:szCs w:val="24"/>
              </w:rPr>
              <w:t>Мощность    кВт.</w:t>
            </w:r>
          </w:p>
        </w:tc>
        <w:tc>
          <w:tcPr>
            <w:tcW w:w="1574" w:type="dxa"/>
            <w:vMerge w:val="restart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930E9F">
              <w:rPr>
                <w:rFonts w:cs="Raavi"/>
                <w:sz w:val="24"/>
                <w:szCs w:val="24"/>
              </w:rPr>
              <w:t>Диаметр</w:t>
            </w:r>
          </w:p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930E9F">
              <w:rPr>
                <w:rFonts w:cs="Raavi"/>
                <w:sz w:val="24"/>
                <w:szCs w:val="24"/>
              </w:rPr>
              <w:t>Вентилятора, мм.</w:t>
            </w:r>
          </w:p>
        </w:tc>
        <w:tc>
          <w:tcPr>
            <w:tcW w:w="1698" w:type="dxa"/>
            <w:vMerge w:val="restart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930E9F">
              <w:rPr>
                <w:rFonts w:cs="Raavi"/>
                <w:sz w:val="24"/>
                <w:szCs w:val="24"/>
              </w:rPr>
              <w:t>Длина  воздушной струи, м.</w:t>
            </w:r>
          </w:p>
        </w:tc>
        <w:tc>
          <w:tcPr>
            <w:tcW w:w="1557" w:type="dxa"/>
            <w:vMerge w:val="restart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930E9F">
              <w:rPr>
                <w:rFonts w:cs="Raavi"/>
                <w:sz w:val="24"/>
                <w:szCs w:val="24"/>
              </w:rPr>
              <w:t>Мощность оттайки, кВт.</w:t>
            </w:r>
          </w:p>
        </w:tc>
        <w:tc>
          <w:tcPr>
            <w:tcW w:w="1559" w:type="dxa"/>
            <w:vMerge w:val="restart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930E9F">
              <w:rPr>
                <w:rFonts w:cs="Raavi"/>
                <w:sz w:val="24"/>
                <w:szCs w:val="24"/>
              </w:rPr>
              <w:t>Размеры</w:t>
            </w:r>
          </w:p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930E9F">
              <w:rPr>
                <w:rFonts w:cs="Raavi"/>
                <w:sz w:val="24"/>
                <w:szCs w:val="24"/>
              </w:rPr>
              <w:t>Д*Ш*В</w:t>
            </w:r>
          </w:p>
        </w:tc>
        <w:tc>
          <w:tcPr>
            <w:tcW w:w="1132" w:type="dxa"/>
            <w:vMerge w:val="restart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930E9F">
              <w:rPr>
                <w:rFonts w:cs="Raavi"/>
                <w:sz w:val="24"/>
                <w:szCs w:val="24"/>
              </w:rPr>
              <w:t>Цена,</w:t>
            </w:r>
          </w:p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  <w:r w:rsidRPr="00930E9F">
              <w:rPr>
                <w:rFonts w:cs="Raavi"/>
                <w:sz w:val="24"/>
                <w:szCs w:val="24"/>
              </w:rPr>
              <w:t>евро, €.</w:t>
            </w:r>
          </w:p>
        </w:tc>
      </w:tr>
      <w:tr w:rsidR="00240D6F" w:rsidRPr="00930E9F" w:rsidTr="00B05431">
        <w:tc>
          <w:tcPr>
            <w:tcW w:w="2071" w:type="dxa"/>
            <w:vMerge/>
          </w:tcPr>
          <w:p w:rsidR="00240D6F" w:rsidRPr="00930E9F" w:rsidRDefault="00240D6F" w:rsidP="00B05431">
            <w:pPr>
              <w:spacing w:after="0" w:line="240" w:lineRule="auto"/>
            </w:pPr>
          </w:p>
        </w:tc>
        <w:tc>
          <w:tcPr>
            <w:tcW w:w="1290" w:type="dxa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b/>
              </w:rPr>
            </w:pPr>
            <w:r w:rsidRPr="00930E9F">
              <w:rPr>
                <w:rFonts w:cs="Raavi"/>
                <w:b/>
              </w:rPr>
              <w:t>Те=-25°С</w:t>
            </w:r>
          </w:p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rPr>
                <w:rFonts w:cs="Raavi"/>
                <w:b/>
                <w:lang w:val="en-US"/>
              </w:rPr>
              <w:t>DT</w:t>
            </w:r>
            <w:r w:rsidRPr="00930E9F">
              <w:rPr>
                <w:rFonts w:cs="Raavi"/>
                <w:b/>
              </w:rPr>
              <w:t>1=7</w:t>
            </w:r>
            <w:r w:rsidRPr="00930E9F">
              <w:rPr>
                <w:rFonts w:cs="Raavi"/>
                <w:b/>
                <w:lang w:val="en-US"/>
              </w:rPr>
              <w:t>K</w:t>
            </w:r>
          </w:p>
        </w:tc>
        <w:tc>
          <w:tcPr>
            <w:tcW w:w="1574" w:type="dxa"/>
            <w:vMerge/>
          </w:tcPr>
          <w:p w:rsidR="00240D6F" w:rsidRPr="00930E9F" w:rsidRDefault="00240D6F" w:rsidP="00B05431">
            <w:pPr>
              <w:spacing w:after="0" w:line="240" w:lineRule="auto"/>
            </w:pPr>
          </w:p>
        </w:tc>
        <w:tc>
          <w:tcPr>
            <w:tcW w:w="1698" w:type="dxa"/>
            <w:vMerge/>
          </w:tcPr>
          <w:p w:rsidR="00240D6F" w:rsidRPr="00930E9F" w:rsidRDefault="00240D6F" w:rsidP="00B05431">
            <w:pPr>
              <w:spacing w:after="0" w:line="240" w:lineRule="auto"/>
            </w:pPr>
          </w:p>
        </w:tc>
        <w:tc>
          <w:tcPr>
            <w:tcW w:w="1557" w:type="dxa"/>
            <w:vMerge/>
          </w:tcPr>
          <w:p w:rsidR="00240D6F" w:rsidRPr="00930E9F" w:rsidRDefault="00240D6F" w:rsidP="00B05431">
            <w:pPr>
              <w:spacing w:after="0" w:line="240" w:lineRule="auto"/>
            </w:pPr>
          </w:p>
        </w:tc>
        <w:tc>
          <w:tcPr>
            <w:tcW w:w="1559" w:type="dxa"/>
            <w:vMerge/>
          </w:tcPr>
          <w:p w:rsidR="00240D6F" w:rsidRPr="00930E9F" w:rsidRDefault="00240D6F" w:rsidP="00B05431">
            <w:pPr>
              <w:spacing w:after="0" w:line="240" w:lineRule="auto"/>
            </w:pPr>
          </w:p>
        </w:tc>
        <w:tc>
          <w:tcPr>
            <w:tcW w:w="1132" w:type="dxa"/>
            <w:vMerge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sz w:val="24"/>
                <w:szCs w:val="24"/>
              </w:rPr>
            </w:pP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ЕА-130АС8-А05С1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1,4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1х300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6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2,1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727х517х445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930E9F">
              <w:rPr>
                <w:rFonts w:cs="Raavi"/>
                <w:i/>
                <w:sz w:val="24"/>
                <w:szCs w:val="24"/>
              </w:rPr>
              <w:t>515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ЕА-130АЕ8-А01С2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1,9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1х300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6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2,1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727х567х445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930E9F">
              <w:rPr>
                <w:rFonts w:cs="Raavi"/>
                <w:i/>
                <w:sz w:val="24"/>
                <w:szCs w:val="24"/>
              </w:rPr>
              <w:t>750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ЕА-130ВЕ8-А05С2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2,1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1х300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6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2,75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867х567х445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pStyle w:val="NoSpacing"/>
              <w:jc w:val="center"/>
              <w:rPr>
                <w:rFonts w:cs="Raavi"/>
                <w:i/>
                <w:sz w:val="24"/>
                <w:szCs w:val="24"/>
              </w:rPr>
            </w:pPr>
            <w:r w:rsidRPr="00930E9F">
              <w:rPr>
                <w:rFonts w:cs="Raavi"/>
                <w:i/>
                <w:sz w:val="24"/>
                <w:szCs w:val="24"/>
              </w:rPr>
              <w:t>760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ЕА-230АС8-А05С2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2,8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2х300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6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1107х517х445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807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ЕА-230АЕ8-А05С3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3,4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2х300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5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1107х567х445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960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ЕА-230ВЕ8-А05С3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4,1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2х300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6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5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1307х567х445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1060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ЕА-330АЕ8-А05С4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5,5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3х300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5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6,5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1607х517х445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1328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  <w:lang w:val="en-US"/>
              </w:rPr>
            </w:pPr>
            <w:r w:rsidRPr="00930E9F">
              <w:rPr>
                <w:b/>
              </w:rPr>
              <w:t>ЕА-145А</w:t>
            </w:r>
            <w:r w:rsidRPr="00930E9F">
              <w:rPr>
                <w:b/>
                <w:lang w:val="en-US"/>
              </w:rPr>
              <w:t>G8-A01C6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6,4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1х450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15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5,6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1007х690х645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1460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ЕА-150АЕ8-А01С6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7,3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1х500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20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5,95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1157х640х685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1520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ЕА-245АС8-А01С6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8,5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2х450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18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7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1707х590х645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1850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  <w:lang w:val="en-US"/>
              </w:rPr>
            </w:pPr>
            <w:r w:rsidRPr="00930E9F">
              <w:rPr>
                <w:b/>
              </w:rPr>
              <w:t>ЕА-240</w:t>
            </w:r>
            <w:r w:rsidRPr="00930E9F">
              <w:rPr>
                <w:b/>
                <w:lang w:val="en-US"/>
              </w:rPr>
              <w:t>AG8-A01C8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9,2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2х400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10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8,8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1407х686х605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1980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  <w:lang w:val="en-US"/>
              </w:rPr>
            </w:pPr>
            <w:r w:rsidRPr="00930E9F">
              <w:rPr>
                <w:b/>
              </w:rPr>
              <w:t>ЕА-335</w:t>
            </w:r>
            <w:r w:rsidRPr="00930E9F">
              <w:rPr>
                <w:b/>
                <w:lang w:val="en-US"/>
              </w:rPr>
              <w:t>AG8-A01C12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10,3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3х350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9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9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1807х623х525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2175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ЕА-245АЕ8-А01С9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11,2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2х450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17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9,8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1707х640х645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2190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ЕА-340АЕ8-А01С8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12,1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3х400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11,55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1957х636х605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2320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  <w:lang w:val="en-US"/>
              </w:rPr>
            </w:pPr>
            <w:r w:rsidRPr="00930E9F">
              <w:rPr>
                <w:b/>
              </w:rPr>
              <w:t>ЕА-245</w:t>
            </w:r>
            <w:r w:rsidRPr="00930E9F">
              <w:rPr>
                <w:b/>
                <w:lang w:val="en-US"/>
              </w:rPr>
              <w:t>AG8-A01C12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13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2х450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15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11,2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1707х690х645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2490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  <w:lang w:val="en-US"/>
              </w:rPr>
            </w:pPr>
            <w:r w:rsidRPr="00930E9F">
              <w:rPr>
                <w:b/>
              </w:rPr>
              <w:t>ЕА-250</w:t>
            </w:r>
            <w:r w:rsidRPr="00930E9F">
              <w:rPr>
                <w:b/>
                <w:lang w:val="en-US"/>
              </w:rPr>
              <w:t>AE8-A01C12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14,6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2х500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20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11,9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2007х640х685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2560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ЕА-250АЕ8-А02С12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15,2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2х500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21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11,9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2007х640х685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2570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ЕА-345АЕ8-А01С11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16,9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3х450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17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14,7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2407х640х645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2973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  <w:lang w:val="en-US"/>
              </w:rPr>
            </w:pPr>
            <w:r w:rsidRPr="00930E9F">
              <w:rPr>
                <w:b/>
              </w:rPr>
              <w:t>ЕА-250</w:t>
            </w:r>
            <w:r w:rsidRPr="00930E9F">
              <w:rPr>
                <w:b/>
                <w:lang w:val="en-US"/>
              </w:rPr>
              <w:t>AG8-A02C16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17,7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2х500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19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13,6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2007х690х685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3004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  <w:lang w:val="en-US"/>
              </w:rPr>
            </w:pPr>
            <w:r w:rsidRPr="00930E9F">
              <w:rPr>
                <w:b/>
              </w:rPr>
              <w:t>ЕА-535</w:t>
            </w:r>
            <w:r w:rsidRPr="00930E9F">
              <w:rPr>
                <w:b/>
                <w:lang w:val="en-US"/>
              </w:rPr>
              <w:t>AG8-A01C12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18,3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5х350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9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15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2807х623х525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3415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  <w:lang w:val="en-US"/>
              </w:rPr>
            </w:pPr>
            <w:r w:rsidRPr="00930E9F">
              <w:rPr>
                <w:b/>
              </w:rPr>
              <w:t>ЕА-345</w:t>
            </w:r>
            <w:r w:rsidRPr="00930E9F">
              <w:rPr>
                <w:b/>
                <w:lang w:val="en-US"/>
              </w:rPr>
              <w:t>AG8-A01C15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19,9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3х450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15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16,8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2407х690х645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3480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ЕА-350АЕ8-А01С16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22,1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3х500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20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17,85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2857х640х685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3663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ЕА-350АЕ8-А02С16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23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3х500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21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17,85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2857х640х685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3683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  <w:lang w:val="en-US"/>
              </w:rPr>
            </w:pPr>
            <w:r w:rsidRPr="00930E9F">
              <w:rPr>
                <w:b/>
              </w:rPr>
              <w:t>ЕА-350</w:t>
            </w:r>
            <w:r w:rsidRPr="00930E9F">
              <w:rPr>
                <w:b/>
                <w:lang w:val="en-US"/>
              </w:rPr>
              <w:t>AG8-A01C21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26,1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3х500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18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20,4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2857х690х685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4210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  <w:lang w:val="en-US"/>
              </w:rPr>
            </w:pPr>
            <w:r w:rsidRPr="00930E9F">
              <w:rPr>
                <w:b/>
              </w:rPr>
              <w:t>ЕА-350</w:t>
            </w:r>
            <w:r w:rsidRPr="00930E9F">
              <w:rPr>
                <w:b/>
                <w:lang w:val="en-US"/>
              </w:rPr>
              <w:t>AG8-A02C21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27,3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3х500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19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20,4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2857х690х685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4270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ЕА-450АЕ8-А01С24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29,4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4х500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20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23,8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3707х640х685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4689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</w:rPr>
            </w:pPr>
            <w:r w:rsidRPr="00930E9F">
              <w:rPr>
                <w:b/>
              </w:rPr>
              <w:t>ЕА-450АЕ8-А02С24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30,5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4х500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21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23,8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3707х640х685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4752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  <w:lang w:val="en-US"/>
              </w:rPr>
            </w:pPr>
            <w:r w:rsidRPr="00930E9F">
              <w:rPr>
                <w:b/>
              </w:rPr>
              <w:t>ЕА-450</w:t>
            </w:r>
            <w:r w:rsidRPr="00930E9F">
              <w:rPr>
                <w:b/>
                <w:lang w:val="en-US"/>
              </w:rPr>
              <w:t>AG8-A01C32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33,9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4х500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18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27,2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3707х690х685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5354</w:t>
            </w:r>
          </w:p>
        </w:tc>
      </w:tr>
      <w:tr w:rsidR="00240D6F" w:rsidRPr="00930E9F" w:rsidTr="00B05431">
        <w:tc>
          <w:tcPr>
            <w:tcW w:w="2071" w:type="dxa"/>
          </w:tcPr>
          <w:p w:rsidR="00240D6F" w:rsidRPr="00930E9F" w:rsidRDefault="00240D6F" w:rsidP="00B05431">
            <w:pPr>
              <w:spacing w:after="0" w:line="240" w:lineRule="auto"/>
              <w:rPr>
                <w:b/>
                <w:lang w:val="en-US"/>
              </w:rPr>
            </w:pPr>
            <w:r w:rsidRPr="00930E9F">
              <w:rPr>
                <w:b/>
              </w:rPr>
              <w:t>ЕА-450</w:t>
            </w:r>
            <w:r w:rsidRPr="00930E9F">
              <w:rPr>
                <w:b/>
                <w:lang w:val="en-US"/>
              </w:rPr>
              <w:t>AG8-A02C32</w:t>
            </w:r>
          </w:p>
        </w:tc>
        <w:tc>
          <w:tcPr>
            <w:tcW w:w="1290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35,6</w:t>
            </w:r>
          </w:p>
        </w:tc>
        <w:tc>
          <w:tcPr>
            <w:tcW w:w="1574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4х500</w:t>
            </w:r>
          </w:p>
        </w:tc>
        <w:tc>
          <w:tcPr>
            <w:tcW w:w="1698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19</w:t>
            </w:r>
          </w:p>
        </w:tc>
        <w:tc>
          <w:tcPr>
            <w:tcW w:w="1557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27,2</w:t>
            </w:r>
          </w:p>
        </w:tc>
        <w:tc>
          <w:tcPr>
            <w:tcW w:w="1559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3707х690х685</w:t>
            </w:r>
          </w:p>
        </w:tc>
        <w:tc>
          <w:tcPr>
            <w:tcW w:w="1132" w:type="dxa"/>
          </w:tcPr>
          <w:p w:rsidR="00240D6F" w:rsidRPr="00930E9F" w:rsidRDefault="00240D6F" w:rsidP="00B05431">
            <w:pPr>
              <w:spacing w:after="0" w:line="240" w:lineRule="auto"/>
              <w:jc w:val="center"/>
            </w:pPr>
            <w:r w:rsidRPr="00930E9F">
              <w:t>5380</w:t>
            </w:r>
          </w:p>
        </w:tc>
      </w:tr>
    </w:tbl>
    <w:p w:rsidR="00240D6F" w:rsidRDefault="00240D6F" w:rsidP="00835C65">
      <w:pPr>
        <w:pStyle w:val="NoSpacing"/>
        <w:rPr>
          <w:b/>
          <w:sz w:val="36"/>
          <w:szCs w:val="36"/>
        </w:rPr>
      </w:pPr>
    </w:p>
    <w:p w:rsidR="00240D6F" w:rsidRDefault="00240D6F" w:rsidP="00835C65">
      <w:pPr>
        <w:pStyle w:val="NoSpacing"/>
        <w:rPr>
          <w:b/>
          <w:sz w:val="36"/>
          <w:szCs w:val="36"/>
        </w:rPr>
      </w:pPr>
    </w:p>
    <w:p w:rsidR="00240D6F" w:rsidRDefault="00240D6F" w:rsidP="00835C65">
      <w:pPr>
        <w:pStyle w:val="NoSpacing"/>
        <w:rPr>
          <w:b/>
          <w:sz w:val="36"/>
          <w:szCs w:val="36"/>
        </w:rPr>
      </w:pPr>
    </w:p>
    <w:p w:rsidR="00240D6F" w:rsidRDefault="00240D6F" w:rsidP="00835C65">
      <w:pPr>
        <w:pStyle w:val="NoSpacing"/>
        <w:rPr>
          <w:b/>
          <w:sz w:val="36"/>
          <w:szCs w:val="36"/>
        </w:rPr>
      </w:pPr>
    </w:p>
    <w:p w:rsidR="00240D6F" w:rsidRDefault="00240D6F" w:rsidP="00835C65">
      <w:pPr>
        <w:pStyle w:val="NoSpacing"/>
        <w:rPr>
          <w:b/>
          <w:sz w:val="36"/>
          <w:szCs w:val="36"/>
        </w:rPr>
      </w:pPr>
    </w:p>
    <w:p w:rsidR="00240D6F" w:rsidRPr="001C537C" w:rsidRDefault="00240D6F" w:rsidP="00835C65">
      <w:pPr>
        <w:rPr>
          <w:sz w:val="28"/>
          <w:szCs w:val="28"/>
        </w:rPr>
      </w:pPr>
    </w:p>
    <w:p w:rsidR="00240D6F" w:rsidRPr="00EA6677" w:rsidRDefault="00240D6F">
      <w:pPr>
        <w:rPr>
          <w:sz w:val="28"/>
          <w:szCs w:val="28"/>
        </w:rPr>
      </w:pPr>
    </w:p>
    <w:sectPr w:rsidR="00240D6F" w:rsidRPr="00EA6677" w:rsidSect="00EE6B80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aavi">
    <w:panose1 w:val="02000500000000000000"/>
    <w:charset w:val="00"/>
    <w:family w:val="auto"/>
    <w:pitch w:val="variable"/>
    <w:sig w:usb0="0002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7A38"/>
    <w:rsid w:val="00001DEC"/>
    <w:rsid w:val="000023CF"/>
    <w:rsid w:val="00007EA7"/>
    <w:rsid w:val="00030F05"/>
    <w:rsid w:val="000446F5"/>
    <w:rsid w:val="00083D0E"/>
    <w:rsid w:val="00090E05"/>
    <w:rsid w:val="000E00C9"/>
    <w:rsid w:val="0014381B"/>
    <w:rsid w:val="001720DB"/>
    <w:rsid w:val="001C537C"/>
    <w:rsid w:val="001E7A38"/>
    <w:rsid w:val="0022778E"/>
    <w:rsid w:val="002343A4"/>
    <w:rsid w:val="00240D6F"/>
    <w:rsid w:val="002946EE"/>
    <w:rsid w:val="002A3B72"/>
    <w:rsid w:val="002A60AD"/>
    <w:rsid w:val="002E77F6"/>
    <w:rsid w:val="003237A2"/>
    <w:rsid w:val="003574C7"/>
    <w:rsid w:val="00390FDA"/>
    <w:rsid w:val="003D4F5C"/>
    <w:rsid w:val="003F6538"/>
    <w:rsid w:val="004348F6"/>
    <w:rsid w:val="0044506B"/>
    <w:rsid w:val="00475F20"/>
    <w:rsid w:val="00484D5F"/>
    <w:rsid w:val="004D5267"/>
    <w:rsid w:val="004E4072"/>
    <w:rsid w:val="004F1364"/>
    <w:rsid w:val="004F3424"/>
    <w:rsid w:val="00512495"/>
    <w:rsid w:val="00531781"/>
    <w:rsid w:val="005467B2"/>
    <w:rsid w:val="0057245B"/>
    <w:rsid w:val="00577E36"/>
    <w:rsid w:val="0058137C"/>
    <w:rsid w:val="005C338D"/>
    <w:rsid w:val="005E454A"/>
    <w:rsid w:val="005F52F3"/>
    <w:rsid w:val="006104AE"/>
    <w:rsid w:val="00623329"/>
    <w:rsid w:val="00665D02"/>
    <w:rsid w:val="006E54C1"/>
    <w:rsid w:val="00700C74"/>
    <w:rsid w:val="00723151"/>
    <w:rsid w:val="0073113C"/>
    <w:rsid w:val="0075771C"/>
    <w:rsid w:val="00762409"/>
    <w:rsid w:val="00772AA2"/>
    <w:rsid w:val="007A076E"/>
    <w:rsid w:val="007C611E"/>
    <w:rsid w:val="00810520"/>
    <w:rsid w:val="00835C65"/>
    <w:rsid w:val="00840A21"/>
    <w:rsid w:val="00872C12"/>
    <w:rsid w:val="0089065D"/>
    <w:rsid w:val="00892CA7"/>
    <w:rsid w:val="00895B9D"/>
    <w:rsid w:val="008A12B8"/>
    <w:rsid w:val="008D44DB"/>
    <w:rsid w:val="00921AC7"/>
    <w:rsid w:val="00930E9F"/>
    <w:rsid w:val="00985EEF"/>
    <w:rsid w:val="009A2C70"/>
    <w:rsid w:val="009B2DEF"/>
    <w:rsid w:val="009C01F7"/>
    <w:rsid w:val="009D479C"/>
    <w:rsid w:val="009F50F3"/>
    <w:rsid w:val="00A07288"/>
    <w:rsid w:val="00A12B06"/>
    <w:rsid w:val="00A57512"/>
    <w:rsid w:val="00A82F14"/>
    <w:rsid w:val="00AD38FB"/>
    <w:rsid w:val="00B05431"/>
    <w:rsid w:val="00B2149F"/>
    <w:rsid w:val="00C53EB7"/>
    <w:rsid w:val="00CD2377"/>
    <w:rsid w:val="00CE352D"/>
    <w:rsid w:val="00CE7B90"/>
    <w:rsid w:val="00D03E1C"/>
    <w:rsid w:val="00D07E3F"/>
    <w:rsid w:val="00D43B9B"/>
    <w:rsid w:val="00D5367D"/>
    <w:rsid w:val="00D8186E"/>
    <w:rsid w:val="00D945C6"/>
    <w:rsid w:val="00DA0914"/>
    <w:rsid w:val="00DC6AEF"/>
    <w:rsid w:val="00E40B2F"/>
    <w:rsid w:val="00E4782D"/>
    <w:rsid w:val="00E7031A"/>
    <w:rsid w:val="00E71DC8"/>
    <w:rsid w:val="00E85DB1"/>
    <w:rsid w:val="00EA6677"/>
    <w:rsid w:val="00EB5EEB"/>
    <w:rsid w:val="00EE6B80"/>
    <w:rsid w:val="00EF7B5E"/>
    <w:rsid w:val="00FD5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E3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E7A3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1E7A38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E0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E00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9D47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334</TotalTime>
  <Pages>4</Pages>
  <Words>993</Words>
  <Characters>5661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2014-10-08T19:19:00Z</dcterms:created>
  <dcterms:modified xsi:type="dcterms:W3CDTF">2015-10-20T17:06:00Z</dcterms:modified>
</cp:coreProperties>
</file>